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C7E" w:rsidRDefault="00804C7E">
      <w:pPr>
        <w:spacing w:line="560" w:lineRule="exact"/>
        <w:jc w:val="center"/>
        <w:rPr>
          <w:rFonts w:ascii="宋体" w:cs="方正小标宋简体"/>
          <w:kern w:val="0"/>
          <w:sz w:val="36"/>
          <w:szCs w:val="36"/>
        </w:rPr>
      </w:pPr>
      <w:r>
        <w:rPr>
          <w:rFonts w:ascii="宋体" w:hAnsi="宋体" w:cs="方正小标宋简体" w:hint="eastAsia"/>
          <w:kern w:val="0"/>
          <w:sz w:val="36"/>
          <w:szCs w:val="36"/>
        </w:rPr>
        <w:t>政协连城县委员会办公室公开招聘工作人员报名登记表</w:t>
      </w:r>
    </w:p>
    <w:p w:rsidR="00804C7E" w:rsidRDefault="00804C7E">
      <w:pPr>
        <w:spacing w:line="560" w:lineRule="exact"/>
        <w:jc w:val="center"/>
        <w:rPr>
          <w:rFonts w:ascii="宋体" w:cs="方正小标宋简体"/>
          <w:kern w:val="0"/>
          <w:sz w:val="36"/>
          <w:szCs w:val="36"/>
        </w:rPr>
      </w:pPr>
    </w:p>
    <w:tbl>
      <w:tblPr>
        <w:tblW w:w="91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048"/>
        <w:gridCol w:w="846"/>
        <w:gridCol w:w="1181"/>
        <w:gridCol w:w="846"/>
        <w:gridCol w:w="1048"/>
        <w:gridCol w:w="1048"/>
        <w:gridCol w:w="960"/>
        <w:gridCol w:w="2142"/>
      </w:tblGrid>
      <w:tr w:rsidR="00804C7E" w:rsidRPr="003510F0">
        <w:trPr>
          <w:trHeight w:val="546"/>
          <w:jc w:val="center"/>
        </w:trPr>
        <w:tc>
          <w:tcPr>
            <w:tcW w:w="104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姓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202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ind w:leftChars="-60" w:left="-1" w:hangingChars="57" w:hanging="125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0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9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142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一寸照片</w:t>
            </w:r>
          </w:p>
        </w:tc>
      </w:tr>
      <w:tr w:rsidR="00804C7E" w:rsidRPr="003510F0">
        <w:trPr>
          <w:trHeight w:val="639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籍贯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649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学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历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660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专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业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142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555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921" w:type="dxa"/>
            <w:gridSpan w:val="4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4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auto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 w:rsidRPr="003510F0">
              <w:rPr>
                <w:rFonts w:ascii="宋体" w:hAnsi="宋体" w:cs="宋体"/>
                <w:sz w:val="24"/>
              </w:rPr>
              <w:t xml:space="preserve">      </w:t>
            </w:r>
          </w:p>
        </w:tc>
      </w:tr>
      <w:tr w:rsidR="00804C7E" w:rsidRPr="003510F0">
        <w:trPr>
          <w:trHeight w:val="1503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学习工作简历</w:t>
            </w:r>
          </w:p>
        </w:tc>
        <w:tc>
          <w:tcPr>
            <w:tcW w:w="80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  <w:p w:rsidR="00804C7E" w:rsidRPr="003510F0" w:rsidRDefault="00804C7E">
            <w:pPr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555"/>
          <w:jc w:val="center"/>
        </w:trPr>
        <w:tc>
          <w:tcPr>
            <w:tcW w:w="104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家庭主</w:t>
            </w:r>
          </w:p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要成员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804C7E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政治</w:t>
            </w:r>
          </w:p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面貌</w:t>
            </w:r>
          </w:p>
        </w:tc>
        <w:tc>
          <w:tcPr>
            <w:tcW w:w="519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工作单位及职务</w:t>
            </w:r>
          </w:p>
        </w:tc>
      </w:tr>
      <w:tr w:rsidR="00804C7E" w:rsidRPr="003510F0">
        <w:trPr>
          <w:trHeight w:val="435"/>
          <w:jc w:val="center"/>
        </w:trPr>
        <w:tc>
          <w:tcPr>
            <w:tcW w:w="104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519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425"/>
          <w:jc w:val="center"/>
        </w:trPr>
        <w:tc>
          <w:tcPr>
            <w:tcW w:w="104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51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395"/>
          <w:jc w:val="center"/>
        </w:trPr>
        <w:tc>
          <w:tcPr>
            <w:tcW w:w="104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51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405"/>
          <w:jc w:val="center"/>
        </w:trPr>
        <w:tc>
          <w:tcPr>
            <w:tcW w:w="104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5198" w:type="dxa"/>
            <w:gridSpan w:val="4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snapToGrid w:val="0"/>
              <w:jc w:val="center"/>
              <w:rPr>
                <w:rFonts w:ascii="宋体" w:cs="宋体"/>
                <w:sz w:val="22"/>
                <w:szCs w:val="22"/>
              </w:rPr>
            </w:pPr>
          </w:p>
        </w:tc>
      </w:tr>
      <w:tr w:rsidR="00804C7E" w:rsidRPr="003510F0">
        <w:trPr>
          <w:trHeight w:val="1272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jc w:val="left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0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804C7E" w:rsidRPr="003510F0" w:rsidRDefault="00804C7E">
            <w:pPr>
              <w:widowControl/>
              <w:ind w:firstLine="45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本人以上所填内容及提供的相关材料真实、准确，如有虚假，一经查实，愿接受取消资格处理。</w:t>
            </w:r>
            <w:r w:rsidRPr="003510F0">
              <w:rPr>
                <w:rFonts w:ascii="宋体" w:cs="宋体"/>
                <w:kern w:val="0"/>
                <w:sz w:val="22"/>
                <w:szCs w:val="22"/>
              </w:rPr>
              <w:br/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                              </w:t>
            </w:r>
          </w:p>
          <w:p w:rsidR="00804C7E" w:rsidRPr="003510F0" w:rsidRDefault="00804C7E">
            <w:pPr>
              <w:widowControl/>
              <w:ind w:firstLineChars="2054" w:firstLine="4519"/>
              <w:jc w:val="left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本人签字：</w:t>
            </w:r>
            <w:r w:rsidRPr="003510F0">
              <w:rPr>
                <w:rFonts w:ascii="宋体" w:cs="宋体"/>
                <w:kern w:val="0"/>
                <w:sz w:val="22"/>
                <w:szCs w:val="22"/>
              </w:rPr>
              <w:br/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                                 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日</w:t>
            </w:r>
          </w:p>
        </w:tc>
      </w:tr>
      <w:tr w:rsidR="00804C7E" w:rsidRPr="003510F0">
        <w:trPr>
          <w:trHeight w:val="312"/>
          <w:jc w:val="center"/>
        </w:trPr>
        <w:tc>
          <w:tcPr>
            <w:tcW w:w="10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804C7E" w:rsidRPr="003510F0" w:rsidRDefault="00804C7E">
            <w:pPr>
              <w:widowControl/>
              <w:jc w:val="center"/>
              <w:textAlignment w:val="center"/>
              <w:rPr>
                <w:rFonts w:ascii="宋体" w:cs="宋体"/>
                <w:sz w:val="22"/>
                <w:szCs w:val="22"/>
              </w:rPr>
            </w:pP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招聘单位审查意见</w:t>
            </w:r>
          </w:p>
        </w:tc>
        <w:tc>
          <w:tcPr>
            <w:tcW w:w="8071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804C7E" w:rsidRPr="003510F0" w:rsidRDefault="00804C7E">
            <w:pPr>
              <w:widowControl/>
              <w:jc w:val="right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804C7E" w:rsidRPr="003510F0" w:rsidRDefault="00804C7E">
            <w:pPr>
              <w:widowControl/>
              <w:jc w:val="right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804C7E" w:rsidRPr="003510F0" w:rsidRDefault="00804C7E">
            <w:pPr>
              <w:widowControl/>
              <w:jc w:val="right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804C7E" w:rsidRPr="003510F0" w:rsidRDefault="00804C7E">
            <w:pPr>
              <w:widowControl/>
              <w:ind w:right="330"/>
              <w:jc w:val="right"/>
              <w:textAlignment w:val="bottom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 w:rsidR="00804C7E" w:rsidRPr="003510F0" w:rsidRDefault="00804C7E">
            <w:pPr>
              <w:widowControl/>
              <w:ind w:right="770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804C7E" w:rsidRPr="003510F0" w:rsidRDefault="00804C7E">
            <w:pPr>
              <w:widowControl/>
              <w:ind w:right="770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804C7E" w:rsidRPr="003510F0" w:rsidRDefault="00804C7E">
            <w:pPr>
              <w:widowControl/>
              <w:ind w:right="330"/>
              <w:jc w:val="right"/>
              <w:textAlignment w:val="bottom"/>
              <w:rPr>
                <w:rFonts w:ascii="宋体" w:cs="宋体"/>
                <w:kern w:val="0"/>
                <w:sz w:val="22"/>
                <w:szCs w:val="22"/>
              </w:rPr>
            </w:pP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>(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盖章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)  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年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  <w:r w:rsidRPr="003510F0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3510F0">
              <w:rPr>
                <w:rFonts w:ascii="宋体" w:hAnsi="宋体" w:cs="宋体" w:hint="eastAsia"/>
                <w:kern w:val="0"/>
                <w:sz w:val="22"/>
                <w:szCs w:val="22"/>
              </w:rPr>
              <w:t>日</w:t>
            </w:r>
          </w:p>
          <w:p w:rsidR="00804C7E" w:rsidRPr="003510F0" w:rsidRDefault="00804C7E">
            <w:pPr>
              <w:widowControl/>
              <w:jc w:val="right"/>
              <w:textAlignment w:val="bottom"/>
              <w:rPr>
                <w:rFonts w:ascii="宋体" w:cs="宋体"/>
                <w:sz w:val="22"/>
                <w:szCs w:val="22"/>
              </w:rPr>
            </w:pPr>
          </w:p>
        </w:tc>
      </w:tr>
    </w:tbl>
    <w:p w:rsidR="00804C7E" w:rsidRDefault="00804C7E" w:rsidP="004658BC"/>
    <w:sectPr w:rsidR="00804C7E" w:rsidSect="0073489E">
      <w:pgSz w:w="11906" w:h="16838"/>
      <w:pgMar w:top="1440" w:right="1463" w:bottom="1440" w:left="146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FE947"/>
    <w:multiLevelType w:val="singleLevel"/>
    <w:tmpl w:val="579FE947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79FED05"/>
    <w:multiLevelType w:val="singleLevel"/>
    <w:tmpl w:val="579FED05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4D14C16"/>
    <w:rsid w:val="000A7E97"/>
    <w:rsid w:val="00162FAD"/>
    <w:rsid w:val="00186CC8"/>
    <w:rsid w:val="003510F0"/>
    <w:rsid w:val="003B12DD"/>
    <w:rsid w:val="004658BC"/>
    <w:rsid w:val="006C3131"/>
    <w:rsid w:val="0073489E"/>
    <w:rsid w:val="00804C7E"/>
    <w:rsid w:val="00BA0485"/>
    <w:rsid w:val="00C7671D"/>
    <w:rsid w:val="00D37C09"/>
    <w:rsid w:val="00D64B21"/>
    <w:rsid w:val="00F21054"/>
    <w:rsid w:val="04D14C16"/>
    <w:rsid w:val="0B531885"/>
    <w:rsid w:val="2F216E85"/>
    <w:rsid w:val="49F7549D"/>
    <w:rsid w:val="59CD7037"/>
    <w:rsid w:val="5F7C645D"/>
    <w:rsid w:val="6577273B"/>
    <w:rsid w:val="75660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89E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3489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2</Pages>
  <Words>58</Words>
  <Characters>332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政协连城县委员会办公室招聘启事 </dc:title>
  <dc:subject/>
  <dc:creator>123</dc:creator>
  <cp:keywords/>
  <dc:description/>
  <cp:lastModifiedBy>User</cp:lastModifiedBy>
  <cp:revision>2</cp:revision>
  <cp:lastPrinted>2016-08-05T01:52:00Z</cp:lastPrinted>
  <dcterms:created xsi:type="dcterms:W3CDTF">2016-08-05T08:02:00Z</dcterms:created>
  <dcterms:modified xsi:type="dcterms:W3CDTF">2016-08-05T08:02:00Z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