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CD1" w:rsidRDefault="00551CD1" w:rsidP="003A7731">
      <w:pPr>
        <w:spacing w:line="520" w:lineRule="exact"/>
        <w:jc w:val="center"/>
        <w:rPr>
          <w:rFonts w:ascii="黑体" w:eastAsia="黑体" w:hAnsi="华文中宋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永定区村管站招聘政府购买服务人员报名登记表</w:t>
      </w:r>
    </w:p>
    <w:p w:rsidR="00551CD1" w:rsidRDefault="00551CD1" w:rsidP="00086EAD">
      <w:pPr>
        <w:spacing w:line="340" w:lineRule="exact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8"/>
        <w:gridCol w:w="671"/>
        <w:gridCol w:w="793"/>
        <w:gridCol w:w="382"/>
        <w:gridCol w:w="904"/>
        <w:gridCol w:w="892"/>
        <w:gridCol w:w="218"/>
        <w:gridCol w:w="176"/>
        <w:gridCol w:w="999"/>
        <w:gridCol w:w="288"/>
        <w:gridCol w:w="1223"/>
        <w:gridCol w:w="1846"/>
      </w:tblGrid>
      <w:tr w:rsidR="00551CD1" w:rsidTr="00994D92">
        <w:trPr>
          <w:trHeight w:val="701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性</w:t>
            </w:r>
            <w: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110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11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 w:val="restart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照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片</w:t>
            </w:r>
          </w:p>
        </w:tc>
      </w:tr>
      <w:tr w:rsidR="00551CD1" w:rsidTr="00994D92">
        <w:trPr>
          <w:trHeight w:val="668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出</w:t>
            </w:r>
            <w:r>
              <w:t xml:space="preserve"> </w:t>
            </w:r>
            <w:r>
              <w:rPr>
                <w:rFonts w:hint="eastAsia"/>
              </w:rPr>
              <w:t>生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籍</w:t>
            </w:r>
            <w: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110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婚</w:t>
            </w:r>
            <w:r>
              <w:t xml:space="preserve">  </w:t>
            </w:r>
            <w:r>
              <w:rPr>
                <w:rFonts w:hint="eastAsia"/>
              </w:rPr>
              <w:t>否</w:t>
            </w:r>
          </w:p>
        </w:tc>
        <w:tc>
          <w:tcPr>
            <w:tcW w:w="1511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</w:tr>
      <w:tr w:rsidR="00551CD1" w:rsidTr="00994D92">
        <w:trPr>
          <w:trHeight w:val="701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671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毕业院校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  <w:rPr>
                <w:spacing w:val="-8"/>
              </w:rPr>
            </w:pPr>
            <w:r>
              <w:rPr>
                <w:rFonts w:hint="eastAsia"/>
                <w:spacing w:val="-8"/>
              </w:rPr>
              <w:t>及专业</w:t>
            </w:r>
          </w:p>
        </w:tc>
        <w:tc>
          <w:tcPr>
            <w:tcW w:w="2014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511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</w:tr>
      <w:tr w:rsidR="00551CD1" w:rsidTr="00994D92">
        <w:trPr>
          <w:trHeight w:val="701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学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671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职</w:t>
            </w:r>
            <w:r>
              <w:t xml:space="preserve">  </w:t>
            </w:r>
            <w:r>
              <w:rPr>
                <w:rFonts w:hint="eastAsia"/>
              </w:rPr>
              <w:t>称</w:t>
            </w:r>
          </w:p>
        </w:tc>
        <w:tc>
          <w:tcPr>
            <w:tcW w:w="2014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175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511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846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</w:tr>
      <w:tr w:rsidR="00551CD1" w:rsidTr="00994D92">
        <w:trPr>
          <w:trHeight w:val="688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原工作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035" w:type="dxa"/>
            <w:gridSpan w:val="8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511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46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</w:tr>
      <w:tr w:rsidR="00551CD1" w:rsidTr="00994D92">
        <w:trPr>
          <w:trHeight w:val="2030"/>
        </w:trPr>
        <w:tc>
          <w:tcPr>
            <w:tcW w:w="1108" w:type="dxa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本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人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主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要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简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392" w:type="dxa"/>
            <w:gridSpan w:val="11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</w:tr>
      <w:tr w:rsidR="00551CD1" w:rsidTr="00994D92">
        <w:trPr>
          <w:trHeight w:val="555"/>
        </w:trPr>
        <w:tc>
          <w:tcPr>
            <w:tcW w:w="1108" w:type="dxa"/>
            <w:vMerge w:val="restart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家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庭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主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要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成</w:t>
            </w:r>
          </w:p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86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87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069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  <w:r>
              <w:rPr>
                <w:rFonts w:hint="eastAsia"/>
              </w:rPr>
              <w:t>现工作单位及职务</w:t>
            </w:r>
          </w:p>
        </w:tc>
      </w:tr>
      <w:tr w:rsidR="00551CD1" w:rsidTr="00994D92">
        <w:trPr>
          <w:trHeight w:val="555"/>
        </w:trPr>
        <w:tc>
          <w:tcPr>
            <w:tcW w:w="1108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</w:tr>
      <w:tr w:rsidR="00551CD1" w:rsidTr="00994D92">
        <w:trPr>
          <w:trHeight w:val="555"/>
        </w:trPr>
        <w:tc>
          <w:tcPr>
            <w:tcW w:w="1108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</w:tr>
      <w:tr w:rsidR="00551CD1" w:rsidTr="00994D92">
        <w:trPr>
          <w:trHeight w:val="555"/>
        </w:trPr>
        <w:tc>
          <w:tcPr>
            <w:tcW w:w="1108" w:type="dxa"/>
            <w:vMerge/>
            <w:vAlign w:val="center"/>
          </w:tcPr>
          <w:p w:rsidR="00551CD1" w:rsidRDefault="00551CD1" w:rsidP="00994D92">
            <w:pPr>
              <w:widowControl/>
              <w:spacing w:line="340" w:lineRule="exact"/>
              <w:jc w:val="left"/>
            </w:pPr>
          </w:p>
        </w:tc>
        <w:tc>
          <w:tcPr>
            <w:tcW w:w="1464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6" w:type="dxa"/>
            <w:gridSpan w:val="3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1287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  <w:tc>
          <w:tcPr>
            <w:tcW w:w="3069" w:type="dxa"/>
            <w:gridSpan w:val="2"/>
            <w:vAlign w:val="center"/>
          </w:tcPr>
          <w:p w:rsidR="00551CD1" w:rsidRDefault="00551CD1" w:rsidP="00994D92">
            <w:pPr>
              <w:spacing w:line="340" w:lineRule="exact"/>
              <w:ind w:right="105"/>
              <w:jc w:val="center"/>
            </w:pPr>
          </w:p>
        </w:tc>
      </w:tr>
      <w:tr w:rsidR="00551CD1" w:rsidTr="00994D92">
        <w:trPr>
          <w:trHeight w:val="1200"/>
        </w:trPr>
        <w:tc>
          <w:tcPr>
            <w:tcW w:w="9500" w:type="dxa"/>
            <w:gridSpan w:val="12"/>
            <w:vAlign w:val="center"/>
          </w:tcPr>
          <w:p w:rsidR="00551CD1" w:rsidRDefault="00551CD1" w:rsidP="00994D92">
            <w:pPr>
              <w:spacing w:line="340" w:lineRule="exact"/>
              <w:ind w:right="105"/>
            </w:pPr>
            <w:r>
              <w:t xml:space="preserve">  </w:t>
            </w:r>
            <w:r>
              <w:rPr>
                <w:rFonts w:hint="eastAsia"/>
              </w:rPr>
              <w:t>本人以上所填内容及提供的相关材料真实、准确，如有虚假，一经查实，愿接受取消资格处理。</w:t>
            </w:r>
          </w:p>
          <w:p w:rsidR="00551CD1" w:rsidRDefault="00551CD1" w:rsidP="00994D92">
            <w:pPr>
              <w:spacing w:line="340" w:lineRule="exact"/>
              <w:ind w:right="105"/>
            </w:pPr>
            <w:r>
              <w:t xml:space="preserve">                                                  </w:t>
            </w:r>
          </w:p>
          <w:p w:rsidR="00551CD1" w:rsidRDefault="00551CD1" w:rsidP="00994D92">
            <w:pPr>
              <w:spacing w:line="340" w:lineRule="exact"/>
              <w:ind w:right="105"/>
            </w:pPr>
            <w:r>
              <w:t xml:space="preserve">                                                  </w:t>
            </w:r>
            <w:r>
              <w:rPr>
                <w:rFonts w:hint="eastAsia"/>
              </w:rPr>
              <w:t>本人签字：</w:t>
            </w:r>
            <w:r>
              <w:t xml:space="preserve">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51CD1" w:rsidTr="00994D92">
        <w:trPr>
          <w:trHeight w:val="1760"/>
        </w:trPr>
        <w:tc>
          <w:tcPr>
            <w:tcW w:w="4750" w:type="dxa"/>
            <w:gridSpan w:val="6"/>
          </w:tcPr>
          <w:p w:rsidR="00551CD1" w:rsidRDefault="00551CD1" w:rsidP="00994D92">
            <w:pPr>
              <w:spacing w:line="340" w:lineRule="exact"/>
              <w:ind w:right="105"/>
            </w:pPr>
            <w:r>
              <w:rPr>
                <w:rFonts w:hint="eastAsia"/>
              </w:rPr>
              <w:t>属地派出所政审意见：</w:t>
            </w: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4750" w:type="dxa"/>
            <w:gridSpan w:val="6"/>
          </w:tcPr>
          <w:p w:rsidR="00551CD1" w:rsidRDefault="00551CD1" w:rsidP="00994D92">
            <w:pPr>
              <w:spacing w:line="340" w:lineRule="exact"/>
              <w:ind w:right="105"/>
            </w:pPr>
            <w:r>
              <w:rPr>
                <w:rFonts w:hint="eastAsia"/>
              </w:rPr>
              <w:t>所在乡镇（街道）计生审查意见：</w:t>
            </w: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  <w:jc w:val="right"/>
            </w:pPr>
          </w:p>
          <w:p w:rsidR="00551CD1" w:rsidRDefault="00551CD1" w:rsidP="00994D92">
            <w:pPr>
              <w:spacing w:line="340" w:lineRule="exact"/>
              <w:ind w:right="105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551CD1" w:rsidTr="00994D92">
        <w:trPr>
          <w:trHeight w:val="445"/>
        </w:trPr>
        <w:tc>
          <w:tcPr>
            <w:tcW w:w="9500" w:type="dxa"/>
            <w:gridSpan w:val="12"/>
          </w:tcPr>
          <w:p w:rsidR="00551CD1" w:rsidRDefault="00551CD1" w:rsidP="00994D92">
            <w:pPr>
              <w:spacing w:line="340" w:lineRule="exact"/>
              <w:ind w:right="105"/>
            </w:pPr>
            <w:r>
              <w:rPr>
                <w:rFonts w:hint="eastAsia"/>
              </w:rPr>
              <w:t>区住建局招聘工作领导小组审核意见：</w:t>
            </w: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/>
            </w:pPr>
          </w:p>
          <w:p w:rsidR="00551CD1" w:rsidRDefault="00551CD1" w:rsidP="00994D92">
            <w:pPr>
              <w:spacing w:line="340" w:lineRule="exact"/>
              <w:ind w:right="105" w:firstLineChars="200" w:firstLine="42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</w:t>
            </w:r>
          </w:p>
        </w:tc>
      </w:tr>
    </w:tbl>
    <w:p w:rsidR="00551CD1" w:rsidRPr="00086EAD" w:rsidRDefault="00551CD1" w:rsidP="00086EAD">
      <w:pPr>
        <w:spacing w:line="500" w:lineRule="exact"/>
      </w:pPr>
    </w:p>
    <w:sectPr w:rsidR="00551CD1" w:rsidRPr="00086EAD" w:rsidSect="00086EAD">
      <w:footerReference w:type="even" r:id="rId7"/>
      <w:footerReference w:type="default" r:id="rId8"/>
      <w:pgSz w:w="11906" w:h="16838"/>
      <w:pgMar w:top="1701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CD1" w:rsidRDefault="00551CD1">
      <w:r>
        <w:separator/>
      </w:r>
    </w:p>
  </w:endnote>
  <w:endnote w:type="continuationSeparator" w:id="0">
    <w:p w:rsidR="00551CD1" w:rsidRDefault="00551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CD1" w:rsidRDefault="00551CD1" w:rsidP="00A43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51CD1" w:rsidRDefault="00551CD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CD1" w:rsidRDefault="00551CD1" w:rsidP="00A43E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51CD1" w:rsidRDefault="00551CD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CD1" w:rsidRDefault="00551CD1">
      <w:r>
        <w:separator/>
      </w:r>
    </w:p>
  </w:footnote>
  <w:footnote w:type="continuationSeparator" w:id="0">
    <w:p w:rsidR="00551CD1" w:rsidRDefault="00551C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EA84E"/>
    <w:multiLevelType w:val="singleLevel"/>
    <w:tmpl w:val="58AEA84E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1486234"/>
    <w:rsid w:val="000214B2"/>
    <w:rsid w:val="000315E3"/>
    <w:rsid w:val="00055625"/>
    <w:rsid w:val="000639A5"/>
    <w:rsid w:val="00084117"/>
    <w:rsid w:val="00086EAD"/>
    <w:rsid w:val="000E5AE7"/>
    <w:rsid w:val="00160F90"/>
    <w:rsid w:val="00183D64"/>
    <w:rsid w:val="00337B27"/>
    <w:rsid w:val="00342DE1"/>
    <w:rsid w:val="003A7731"/>
    <w:rsid w:val="003D0315"/>
    <w:rsid w:val="003D25F6"/>
    <w:rsid w:val="003E4946"/>
    <w:rsid w:val="004900E0"/>
    <w:rsid w:val="004D29AC"/>
    <w:rsid w:val="004E23C7"/>
    <w:rsid w:val="00551CD1"/>
    <w:rsid w:val="005B7BF2"/>
    <w:rsid w:val="005C17F0"/>
    <w:rsid w:val="005D022D"/>
    <w:rsid w:val="00633B5B"/>
    <w:rsid w:val="00663FE9"/>
    <w:rsid w:val="006860DB"/>
    <w:rsid w:val="006F2D8F"/>
    <w:rsid w:val="00724981"/>
    <w:rsid w:val="007C66ED"/>
    <w:rsid w:val="007D08E9"/>
    <w:rsid w:val="007D432C"/>
    <w:rsid w:val="00826FB9"/>
    <w:rsid w:val="0083679E"/>
    <w:rsid w:val="00850D73"/>
    <w:rsid w:val="00961FBB"/>
    <w:rsid w:val="00994D92"/>
    <w:rsid w:val="009A612D"/>
    <w:rsid w:val="009C6AC0"/>
    <w:rsid w:val="00A03594"/>
    <w:rsid w:val="00A15164"/>
    <w:rsid w:val="00A43E70"/>
    <w:rsid w:val="00A913C5"/>
    <w:rsid w:val="00AC3E67"/>
    <w:rsid w:val="00AE2078"/>
    <w:rsid w:val="00AF7125"/>
    <w:rsid w:val="00B46FCF"/>
    <w:rsid w:val="00B71B51"/>
    <w:rsid w:val="00BA1559"/>
    <w:rsid w:val="00BD3BF6"/>
    <w:rsid w:val="00BE5B42"/>
    <w:rsid w:val="00C03E3D"/>
    <w:rsid w:val="00D006C0"/>
    <w:rsid w:val="00D07341"/>
    <w:rsid w:val="00EE5F12"/>
    <w:rsid w:val="00F77ADE"/>
    <w:rsid w:val="00FB4779"/>
    <w:rsid w:val="01486234"/>
    <w:rsid w:val="06C210C3"/>
    <w:rsid w:val="105F2D34"/>
    <w:rsid w:val="122F5282"/>
    <w:rsid w:val="19A30080"/>
    <w:rsid w:val="1BA31D7E"/>
    <w:rsid w:val="1E3158E3"/>
    <w:rsid w:val="216C7C21"/>
    <w:rsid w:val="26815BC2"/>
    <w:rsid w:val="29E06C77"/>
    <w:rsid w:val="40BC678F"/>
    <w:rsid w:val="44B93B21"/>
    <w:rsid w:val="46E95E78"/>
    <w:rsid w:val="480632CF"/>
    <w:rsid w:val="5C1B0765"/>
    <w:rsid w:val="5E0C2779"/>
    <w:rsid w:val="630518DD"/>
    <w:rsid w:val="65732FC9"/>
    <w:rsid w:val="68CF011A"/>
    <w:rsid w:val="69F0625D"/>
    <w:rsid w:val="70863DFE"/>
    <w:rsid w:val="7503132E"/>
    <w:rsid w:val="7A073918"/>
    <w:rsid w:val="7A8A2B46"/>
    <w:rsid w:val="7B055EE0"/>
    <w:rsid w:val="7E5F5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117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84117"/>
    <w:pPr>
      <w:spacing w:beforeAutospacing="1" w:afterAutospacing="1"/>
      <w:jc w:val="left"/>
    </w:pPr>
    <w:rPr>
      <w:kern w:val="0"/>
      <w:sz w:val="24"/>
    </w:rPr>
  </w:style>
  <w:style w:type="paragraph" w:styleId="Footer">
    <w:name w:val="footer"/>
    <w:basedOn w:val="Normal"/>
    <w:link w:val="FooterChar"/>
    <w:uiPriority w:val="99"/>
    <w:rsid w:val="007D4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63FE9"/>
    <w:rPr>
      <w:rFonts w:ascii="Calibri" w:hAnsi="Calibri" w:cs="Times New Roman"/>
      <w:kern w:val="2"/>
      <w:sz w:val="24"/>
      <w:szCs w:val="24"/>
    </w:rPr>
  </w:style>
  <w:style w:type="character" w:styleId="PageNumber">
    <w:name w:val="page number"/>
    <w:basedOn w:val="DefaultParagraphFont"/>
    <w:uiPriority w:val="99"/>
    <w:rsid w:val="007D432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FB477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63FE9"/>
    <w:rPr>
      <w:rFonts w:cs="Times New Roman"/>
      <w:kern w:val="2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205</TotalTime>
  <Pages>1</Pages>
  <Words>71</Words>
  <Characters>405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ydzxj</cp:lastModifiedBy>
  <cp:revision>42</cp:revision>
  <cp:lastPrinted>2017-03-08T08:11:00Z</cp:lastPrinted>
  <dcterms:created xsi:type="dcterms:W3CDTF">2017-02-23T08:29:00Z</dcterms:created>
  <dcterms:modified xsi:type="dcterms:W3CDTF">2017-03-09T02:38:00Z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