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38" w:rsidRDefault="002C5638" w:rsidP="00583EA1">
      <w:pPr>
        <w:spacing w:line="72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:rsidR="002C5638" w:rsidRDefault="002C5638" w:rsidP="00583EA1">
      <w:pPr>
        <w:spacing w:line="72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苏坂镇人民政府招聘编外工作人员报名登记表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2C5638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240" w:type="dxa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40" w:type="dxa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168" w:type="dxa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 w:val="restart"/>
            <w:vAlign w:val="center"/>
          </w:tcPr>
          <w:p w:rsidR="002C5638" w:rsidRDefault="002C5638" w:rsidP="002C5638">
            <w:pPr>
              <w:widowControl/>
              <w:spacing w:line="340" w:lineRule="exact"/>
              <w:ind w:leftChars="-64" w:left="316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近期免冠</w:t>
            </w:r>
          </w:p>
          <w:p w:rsidR="002C5638" w:rsidRDefault="002C5638" w:rsidP="002C5638">
            <w:pPr>
              <w:widowControl/>
              <w:spacing w:line="340" w:lineRule="exact"/>
              <w:ind w:leftChars="-64" w:left="316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一寸彩照</w:t>
            </w:r>
          </w:p>
        </w:tc>
      </w:tr>
      <w:tr w:rsidR="002C5638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986" w:type="dxa"/>
            <w:gridSpan w:val="2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988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2C5638" w:rsidRDefault="002C5638" w:rsidP="002C5638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24" w:type="dxa"/>
            <w:gridSpan w:val="4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1168" w:type="dxa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2C5638" w:rsidRDefault="002C5638" w:rsidP="002C5638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72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  <w:p w:rsidR="002C5638" w:rsidRDefault="002C5638" w:rsidP="00457D3A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24" w:type="dxa"/>
            <w:gridSpan w:val="4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168" w:type="dxa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37" w:type="dxa"/>
            <w:vMerge/>
            <w:vAlign w:val="center"/>
          </w:tcPr>
          <w:p w:rsidR="002C5638" w:rsidRDefault="002C5638" w:rsidP="002C5638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户籍所在地</w:t>
            </w:r>
          </w:p>
        </w:tc>
        <w:tc>
          <w:tcPr>
            <w:tcW w:w="4190" w:type="dxa"/>
            <w:gridSpan w:val="6"/>
            <w:vAlign w:val="center"/>
          </w:tcPr>
          <w:p w:rsidR="002C5638" w:rsidRDefault="002C5638" w:rsidP="002C5638">
            <w:pPr>
              <w:widowControl/>
              <w:spacing w:line="4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2137" w:type="dxa"/>
            <w:vAlign w:val="center"/>
          </w:tcPr>
          <w:p w:rsidR="002C5638" w:rsidRDefault="002C5638" w:rsidP="002C5638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739"/>
          <w:jc w:val="center"/>
        </w:trPr>
        <w:tc>
          <w:tcPr>
            <w:tcW w:w="1601" w:type="dxa"/>
            <w:gridSpan w:val="3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联系地址</w:t>
            </w:r>
          </w:p>
        </w:tc>
        <w:tc>
          <w:tcPr>
            <w:tcW w:w="4190" w:type="dxa"/>
            <w:gridSpan w:val="6"/>
            <w:vAlign w:val="center"/>
          </w:tcPr>
          <w:p w:rsidR="002C5638" w:rsidRDefault="002C5638" w:rsidP="002C5638">
            <w:pPr>
              <w:widowControl/>
              <w:spacing w:line="4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2C5638" w:rsidRDefault="002C5638" w:rsidP="00457D3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37" w:type="dxa"/>
            <w:vAlign w:val="center"/>
          </w:tcPr>
          <w:p w:rsidR="002C5638" w:rsidRDefault="002C5638" w:rsidP="002C5638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2C5638" w:rsidRDefault="002C5638" w:rsidP="00457D3A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简</w:t>
            </w:r>
          </w:p>
          <w:p w:rsidR="002C5638" w:rsidRDefault="002C5638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2C5638" w:rsidRDefault="002C5638" w:rsidP="00457D3A">
            <w:pPr>
              <w:snapToGrid w:val="0"/>
              <w:spacing w:line="2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2C5638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2C5638" w:rsidRDefault="002C5638" w:rsidP="00457D3A">
            <w:pPr>
              <w:snapToGrid w:val="0"/>
              <w:spacing w:line="360" w:lineRule="exact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 w:rsidR="002C5638" w:rsidRDefault="002C5638" w:rsidP="002C5638">
            <w:pPr>
              <w:snapToGrid w:val="0"/>
              <w:spacing w:line="360" w:lineRule="exact"/>
              <w:ind w:firstLineChars="500" w:firstLine="31680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本人自愿放弃聘用资格并承担全部责任。</w:t>
            </w:r>
          </w:p>
          <w:p w:rsidR="002C5638" w:rsidRDefault="002C5638" w:rsidP="00457D3A">
            <w:pPr>
              <w:snapToGrid w:val="0"/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报考人（签名）：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2C5638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2C5638" w:rsidRDefault="002C5638" w:rsidP="00457D3A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招审聘核单意位见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2C5638" w:rsidRDefault="002C5638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2C5638">
            <w:pPr>
              <w:snapToGrid w:val="0"/>
              <w:spacing w:line="240" w:lineRule="exact"/>
              <w:ind w:firstLineChars="2700" w:firstLine="316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2C5638" w:rsidRDefault="002C5638" w:rsidP="00457D3A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经办人（签名）：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  <w:tr w:rsidR="002C5638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C5638" w:rsidRDefault="002C5638" w:rsidP="00457D3A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C5638" w:rsidRDefault="002C5638" w:rsidP="00457D3A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2C5638" w:rsidRDefault="002C5638" w:rsidP="002C5638">
      <w:pPr>
        <w:ind w:leftChars="-133" w:left="31680" w:firstLineChars="245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</w:rPr>
        <w:t>注意：以上表格内容必须填写齐全。</w:t>
      </w:r>
    </w:p>
    <w:p w:rsidR="002C5638" w:rsidRPr="00583EA1" w:rsidRDefault="002C5638"/>
    <w:sectPr w:rsidR="002C5638" w:rsidRPr="00583EA1" w:rsidSect="005D40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5638" w:rsidRDefault="002C5638" w:rsidP="00583EA1">
      <w:r>
        <w:separator/>
      </w:r>
    </w:p>
  </w:endnote>
  <w:endnote w:type="continuationSeparator" w:id="0">
    <w:p w:rsidR="002C5638" w:rsidRDefault="002C5638" w:rsidP="00583E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5638" w:rsidRDefault="002C5638" w:rsidP="00583EA1">
      <w:r>
        <w:separator/>
      </w:r>
    </w:p>
  </w:footnote>
  <w:footnote w:type="continuationSeparator" w:id="0">
    <w:p w:rsidR="002C5638" w:rsidRDefault="002C5638" w:rsidP="00583E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3EA1"/>
    <w:rsid w:val="001B3C7F"/>
    <w:rsid w:val="002C5638"/>
    <w:rsid w:val="00377DED"/>
    <w:rsid w:val="00457D3A"/>
    <w:rsid w:val="00583EA1"/>
    <w:rsid w:val="005D40A7"/>
    <w:rsid w:val="007A661A"/>
    <w:rsid w:val="00C444CE"/>
    <w:rsid w:val="00F71C8F"/>
    <w:rsid w:val="00FA5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A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83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83EA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83EA1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83E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53</Words>
  <Characters>303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Sky123.Org</dc:creator>
  <cp:keywords/>
  <dc:description/>
  <cp:lastModifiedBy>微软用户</cp:lastModifiedBy>
  <cp:revision>2</cp:revision>
  <dcterms:created xsi:type="dcterms:W3CDTF">2002-09-21T07:31:00Z</dcterms:created>
  <dcterms:modified xsi:type="dcterms:W3CDTF">2002-09-21T07:31:00Z</dcterms:modified>
</cp:coreProperties>
</file>