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val="en-US" w:eastAsia="zh-CN"/>
        </w:rPr>
        <w:t>岩山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临聘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1002"/>
        <w:gridCol w:w="1158"/>
        <w:gridCol w:w="562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护士（及以上）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护理专业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护士（含以上）资格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、有二胎生育完的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优先</w:t>
            </w: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有意向报名者请与办公室联系，联系电话☎️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: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13850690601</w:t>
      </w:r>
      <w:r>
        <w:rPr>
          <w:rFonts w:hint="eastAsia"/>
          <w:sz w:val="28"/>
          <w:szCs w:val="28"/>
          <w:lang w:eastAsia="zh-CN"/>
        </w:rPr>
        <w:t>,</w:t>
      </w:r>
    </w:p>
    <w:p>
      <w:pPr>
        <w:widowControl/>
        <w:shd w:val="clear" w:color="auto" w:fill="FFFFFF"/>
        <w:snapToGrid w:val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 xml:space="preserve">        办公电话:</w:t>
      </w:r>
      <w:r>
        <w:rPr>
          <w:rFonts w:hint="eastAsia"/>
          <w:sz w:val="28"/>
          <w:szCs w:val="28"/>
          <w:lang w:val="en-US" w:eastAsia="zh-CN"/>
        </w:rPr>
        <w:t>2665517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40663D"/>
    <w:rsid w:val="649126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68</Words>
  <Characters>388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2018-09-29T16:43:00Z</dcterms:created>
  <dc:creator>john2</dc:creator>
  <cp:lastModifiedBy>18759040133</cp:lastModifiedBy>
  <cp:lastPrinted>2018-10-11T09:21:00Z</cp:lastPrinted>
  <dcterms:modified xsi:type="dcterms:W3CDTF">2020-07-02T14:11:22Z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