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cs="宋体"/>
          <w:b/>
          <w:bCs/>
          <w:sz w:val="30"/>
          <w:szCs w:val="30"/>
        </w:rPr>
        <w:t>附：</w:t>
      </w:r>
    </w:p>
    <w:p>
      <w:pPr>
        <w:jc w:val="center"/>
        <w:rPr>
          <w:rFonts w:cs="Times New Roman"/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工程师招聘报名表</w:t>
      </w:r>
    </w:p>
    <w:tbl>
      <w:tblPr>
        <w:tblStyle w:val="5"/>
        <w:tblW w:w="10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2"/>
        <w:gridCol w:w="318"/>
        <w:gridCol w:w="1621"/>
        <w:gridCol w:w="394"/>
        <w:gridCol w:w="925"/>
        <w:gridCol w:w="1300"/>
        <w:gridCol w:w="1275"/>
        <w:gridCol w:w="847"/>
        <w:gridCol w:w="323"/>
        <w:gridCol w:w="38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名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别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证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号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码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族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婚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姻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状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况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健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状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况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高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口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地</w:t>
            </w:r>
          </w:p>
        </w:tc>
        <w:tc>
          <w:tcPr>
            <w:tcW w:w="9144" w:type="dxa"/>
            <w:gridSpan w:val="10"/>
            <w:vAlign w:val="center"/>
          </w:tcPr>
          <w:p>
            <w:pPr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毕业院校及专业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手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机</w:t>
            </w:r>
          </w:p>
        </w:tc>
        <w:tc>
          <w:tcPr>
            <w:tcW w:w="2141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学习简历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pict>
                <v:line id="直线 3" o:spid="_x0000_s1026" o:spt="20" style="position:absolute;left:0pt;flip:x;margin-left:-5.2pt;margin-top:6.3pt;height:0.05pt;width:31.5pt;z-index:251658240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校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886" w:type="dxa"/>
            <w:gridSpan w:val="11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有无违法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违纪行为</w:t>
            </w:r>
          </w:p>
        </w:tc>
        <w:tc>
          <w:tcPr>
            <w:tcW w:w="8826" w:type="dxa"/>
            <w:gridSpan w:val="9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有何特长及</w:t>
            </w:r>
          </w:p>
          <w:p>
            <w:pPr>
              <w:ind w:left="31680" w:hanging="480" w:hangingChars="2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工作成果</w:t>
            </w:r>
          </w:p>
        </w:tc>
        <w:tc>
          <w:tcPr>
            <w:tcW w:w="8826" w:type="dxa"/>
            <w:gridSpan w:val="9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rPr>
          <w:rFonts w:cs="Times New Roman"/>
        </w:rPr>
      </w:pPr>
      <w:r>
        <w:rPr>
          <w:rFonts w:hint="eastAsia" w:cs="宋体"/>
        </w:rPr>
        <w:t>本人声明：以上情况均属实情。</w:t>
      </w:r>
      <w:r>
        <w:t xml:space="preserve">                                    </w:t>
      </w:r>
      <w:r>
        <w:rPr>
          <w:rFonts w:hint="eastAsia" w:cs="宋体"/>
        </w:rPr>
        <w:t>填表人签名：</w:t>
      </w:r>
      <w:r>
        <w:rPr>
          <w:rFonts w:cs="Times New Roman"/>
        </w:rPr>
        <w:br w:type="textWrapping"/>
      </w:r>
      <w:r>
        <w:t xml:space="preserve">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43A"/>
    <w:rsid w:val="00013753"/>
    <w:rsid w:val="000C00E9"/>
    <w:rsid w:val="000D6226"/>
    <w:rsid w:val="00126988"/>
    <w:rsid w:val="00156054"/>
    <w:rsid w:val="001B794A"/>
    <w:rsid w:val="00274031"/>
    <w:rsid w:val="002D51C7"/>
    <w:rsid w:val="002F7C29"/>
    <w:rsid w:val="00301D3B"/>
    <w:rsid w:val="00317D1D"/>
    <w:rsid w:val="00372E2A"/>
    <w:rsid w:val="004627AA"/>
    <w:rsid w:val="004D5333"/>
    <w:rsid w:val="004F7270"/>
    <w:rsid w:val="00517CE6"/>
    <w:rsid w:val="00527A30"/>
    <w:rsid w:val="00530F4E"/>
    <w:rsid w:val="00540703"/>
    <w:rsid w:val="005569A4"/>
    <w:rsid w:val="00592AEE"/>
    <w:rsid w:val="005D324C"/>
    <w:rsid w:val="005F7419"/>
    <w:rsid w:val="0067343A"/>
    <w:rsid w:val="006D6FD8"/>
    <w:rsid w:val="00761FFE"/>
    <w:rsid w:val="007B6717"/>
    <w:rsid w:val="007C539E"/>
    <w:rsid w:val="00805437"/>
    <w:rsid w:val="008212A4"/>
    <w:rsid w:val="008778FB"/>
    <w:rsid w:val="008B01CE"/>
    <w:rsid w:val="008D67B5"/>
    <w:rsid w:val="0096507B"/>
    <w:rsid w:val="00985765"/>
    <w:rsid w:val="009A4EB1"/>
    <w:rsid w:val="009A607A"/>
    <w:rsid w:val="00A41804"/>
    <w:rsid w:val="00AA4E8E"/>
    <w:rsid w:val="00AF3905"/>
    <w:rsid w:val="00B17216"/>
    <w:rsid w:val="00C33EAA"/>
    <w:rsid w:val="00C37690"/>
    <w:rsid w:val="00C92A3B"/>
    <w:rsid w:val="00C9552C"/>
    <w:rsid w:val="00CB4498"/>
    <w:rsid w:val="00D55F3E"/>
    <w:rsid w:val="00DE3427"/>
    <w:rsid w:val="00E908B4"/>
    <w:rsid w:val="00F03E77"/>
    <w:rsid w:val="00FB3D83"/>
    <w:rsid w:val="00FD5ADB"/>
    <w:rsid w:val="3345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customStyle="1" w:styleId="8">
    <w:name w:val="Header Char"/>
    <w:basedOn w:val="6"/>
    <w:link w:val="3"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2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</Pages>
  <Words>184</Words>
  <Characters>1050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2020-01-11T05:49:00Z</dcterms:created>
  <dc:creator>01qlbx-277</dc:creator>
  <cp:lastModifiedBy>好工作魏艳华18650830771</cp:lastModifiedBy>
  <dcterms:modified xsi:type="dcterms:W3CDTF">2020-01-11T07:13:03Z</dcterms:modified>
  <dc:title>一、招聘条件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