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AE" w:rsidRDefault="000B26AE">
      <w:pPr>
        <w:jc w:val="lef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附件</w:t>
      </w:r>
      <w:r>
        <w:rPr>
          <w:rFonts w:ascii="仿宋" w:eastAsia="仿宋" w:hAnsi="仿宋" w:cs="仿宋"/>
          <w:sz w:val="24"/>
          <w:szCs w:val="24"/>
        </w:rPr>
        <w:t>2</w:t>
      </w:r>
      <w:r>
        <w:rPr>
          <w:rFonts w:ascii="仿宋" w:eastAsia="仿宋" w:hAnsi="仿宋" w:cs="仿宋" w:hint="eastAsia"/>
          <w:sz w:val="24"/>
          <w:szCs w:val="24"/>
        </w:rPr>
        <w:t>：</w:t>
      </w:r>
    </w:p>
    <w:p w:rsidR="000B26AE" w:rsidRDefault="000B26AE">
      <w:pPr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>2019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年</w:t>
      </w:r>
      <w:r w:rsidRPr="00DF2075">
        <w:rPr>
          <w:rFonts w:ascii="仿宋" w:eastAsia="仿宋" w:hAnsi="仿宋" w:cs="仿宋" w:hint="eastAsia"/>
          <w:b/>
          <w:bCs/>
          <w:sz w:val="28"/>
          <w:szCs w:val="28"/>
        </w:rPr>
        <w:t>龙岩市返乡大中专毕业生大型专场招聘会</w:t>
      </w:r>
    </w:p>
    <w:p w:rsidR="000B26AE" w:rsidRPr="00DF2075" w:rsidRDefault="000B26AE">
      <w:pPr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用人单位需求信息表</w:t>
      </w:r>
    </w:p>
    <w:tbl>
      <w:tblPr>
        <w:tblpPr w:leftFromText="180" w:rightFromText="180" w:vertAnchor="page" w:horzAnchor="page" w:tblpX="1759" w:tblpY="3063"/>
        <w:tblOverlap w:val="never"/>
        <w:tblW w:w="9087" w:type="dxa"/>
        <w:tblLayout w:type="fixed"/>
        <w:tblCellMar>
          <w:left w:w="0" w:type="dxa"/>
          <w:right w:w="0" w:type="dxa"/>
        </w:tblCellMar>
        <w:tblLook w:val="00A0"/>
      </w:tblPr>
      <w:tblGrid>
        <w:gridCol w:w="712"/>
        <w:gridCol w:w="1146"/>
        <w:gridCol w:w="3119"/>
        <w:gridCol w:w="992"/>
        <w:gridCol w:w="425"/>
        <w:gridCol w:w="2693"/>
      </w:tblGrid>
      <w:tr w:rsidR="000B26AE" w:rsidRPr="004B1FE9">
        <w:trPr>
          <w:trHeight w:val="685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仿宋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</w:rPr>
              <w:t>单位名称</w:t>
            </w:r>
            <w:r>
              <w:rPr>
                <w:rFonts w:ascii="仿宋" w:eastAsia="仿宋" w:hAnsi="仿宋" w:cs="仿宋"/>
              </w:rPr>
              <w:t>(</w:t>
            </w:r>
            <w:r>
              <w:rPr>
                <w:rFonts w:ascii="仿宋" w:eastAsia="仿宋" w:hAnsi="仿宋" w:cs="仿宋" w:hint="eastAsia"/>
              </w:rPr>
              <w:t>公章</w:t>
            </w:r>
            <w:r>
              <w:rPr>
                <w:rFonts w:ascii="仿宋" w:eastAsia="仿宋" w:hAnsi="仿宋" w:cs="仿宋"/>
              </w:rPr>
              <w:t>)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Pr="00190D95" w:rsidRDefault="000B26AE" w:rsidP="00190D95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B26AE" w:rsidRPr="004B1FE9">
        <w:trPr>
          <w:trHeight w:val="3530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单位简介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Pr="00190D95" w:rsidRDefault="000B26AE" w:rsidP="004B6AD0">
            <w:pPr>
              <w:pStyle w:val="NormalWeb"/>
              <w:shd w:val="clear" w:color="auto" w:fill="FFFFFF"/>
              <w:spacing w:before="0" w:beforeAutospacing="0" w:after="24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</w:tr>
      <w:tr w:rsidR="000B26AE" w:rsidRPr="004B1FE9">
        <w:trPr>
          <w:trHeight w:val="700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单位地址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Pr="00190D95" w:rsidRDefault="000B26AE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邮　　编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trHeight w:val="824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工作地址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Pr="00190D95" w:rsidRDefault="000B26AE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单位邮箱　　网　　址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 w:rsidP="00190D95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cantSplit/>
          <w:trHeight w:val="540"/>
        </w:trPr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联系人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cantSplit/>
          <w:trHeight w:val="391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传真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cantSplit/>
          <w:trHeight w:val="705"/>
        </w:trPr>
        <w:tc>
          <w:tcPr>
            <w:tcW w:w="71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需</w:t>
            </w:r>
            <w:r>
              <w:rPr>
                <w:rFonts w:ascii="仿宋" w:eastAsia="仿宋" w:hAnsi="仿宋" w:cs="Times New Roman"/>
              </w:rPr>
              <w:br/>
            </w:r>
            <w:r>
              <w:rPr>
                <w:rFonts w:ascii="仿宋" w:eastAsia="仿宋" w:hAnsi="仿宋" w:cs="仿宋" w:hint="eastAsia"/>
              </w:rPr>
              <w:t>求</w:t>
            </w:r>
            <w:r>
              <w:rPr>
                <w:rFonts w:ascii="仿宋" w:eastAsia="仿宋" w:hAnsi="仿宋" w:cs="Times New Roman"/>
              </w:rPr>
              <w:br/>
            </w:r>
            <w:r>
              <w:rPr>
                <w:rFonts w:ascii="仿宋" w:eastAsia="仿宋" w:hAnsi="仿宋" w:cs="仿宋" w:hint="eastAsia"/>
              </w:rPr>
              <w:t>信</w:t>
            </w:r>
            <w:r>
              <w:rPr>
                <w:rFonts w:ascii="仿宋" w:eastAsia="仿宋" w:hAnsi="仿宋" w:cs="Times New Roman"/>
              </w:rPr>
              <w:br/>
            </w:r>
            <w:r>
              <w:rPr>
                <w:rFonts w:ascii="仿宋" w:eastAsia="仿宋" w:hAnsi="仿宋" w:cs="仿宋" w:hint="eastAsia"/>
              </w:rPr>
              <w:t>息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职位（类别）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专业要求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学历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人数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cantSplit/>
          <w:trHeight w:val="601"/>
        </w:trPr>
        <w:tc>
          <w:tcPr>
            <w:tcW w:w="71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 w:rsidP="0097757D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 w:rsidP="0097757D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 w:rsidP="0097757D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 w:rsidP="0097757D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 w:rsidP="0097757D">
            <w:pPr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cantSplit/>
          <w:trHeight w:val="540"/>
        </w:trPr>
        <w:tc>
          <w:tcPr>
            <w:tcW w:w="71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  <w:p w:rsidR="000B26AE" w:rsidRDefault="000B26AE">
            <w:pPr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</w:tr>
      <w:tr w:rsidR="000B26AE" w:rsidRPr="004B1FE9">
        <w:trPr>
          <w:cantSplit/>
          <w:trHeight w:val="540"/>
        </w:trPr>
        <w:tc>
          <w:tcPr>
            <w:tcW w:w="71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  <w:p w:rsidR="000B26AE" w:rsidRDefault="000B26AE">
            <w:pPr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</w:tr>
      <w:tr w:rsidR="000B26AE" w:rsidRPr="004B1FE9">
        <w:trPr>
          <w:cantSplit/>
          <w:trHeight w:val="540"/>
        </w:trPr>
        <w:tc>
          <w:tcPr>
            <w:tcW w:w="71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  <w:p w:rsidR="000B26AE" w:rsidRDefault="000B26AE">
            <w:pPr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</w:tr>
      <w:tr w:rsidR="000B26AE" w:rsidRPr="004B1FE9">
        <w:trPr>
          <w:trHeight w:val="54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>备注</w:t>
            </w:r>
          </w:p>
        </w:tc>
        <w:tc>
          <w:tcPr>
            <w:tcW w:w="8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26AE" w:rsidRDefault="000B26AE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" w:hint="eastAsia"/>
              </w:rPr>
              <w:t xml:space="preserve">　</w:t>
            </w:r>
          </w:p>
        </w:tc>
      </w:tr>
    </w:tbl>
    <w:p w:rsidR="000B26AE" w:rsidRDefault="000B26AE">
      <w:pPr>
        <w:jc w:val="left"/>
        <w:rPr>
          <w:rFonts w:ascii="仿宋" w:eastAsia="仿宋" w:hAnsi="仿宋" w:cs="Times New Roman"/>
          <w:b/>
          <w:bCs/>
          <w:sz w:val="36"/>
          <w:szCs w:val="36"/>
        </w:rPr>
      </w:pPr>
    </w:p>
    <w:p w:rsidR="000B26AE" w:rsidRDefault="000B26AE" w:rsidP="003A207E">
      <w:pPr>
        <w:ind w:firstLineChars="600" w:firstLine="31680"/>
        <w:jc w:val="left"/>
        <w:rPr>
          <w:rFonts w:ascii="仿宋" w:eastAsia="仿宋" w:hAnsi="仿宋" w:cs="Times New Roman"/>
          <w:b/>
          <w:bCs/>
          <w:sz w:val="36"/>
          <w:szCs w:val="36"/>
        </w:rPr>
      </w:pPr>
    </w:p>
    <w:p w:rsidR="000B26AE" w:rsidRDefault="000B26AE" w:rsidP="003A207E">
      <w:pPr>
        <w:ind w:firstLineChars="600" w:firstLine="31680"/>
        <w:jc w:val="left"/>
        <w:rPr>
          <w:rFonts w:ascii="仿宋" w:eastAsia="仿宋" w:hAnsi="仿宋" w:cs="Times New Roman"/>
          <w:b/>
          <w:bCs/>
          <w:sz w:val="36"/>
          <w:szCs w:val="36"/>
        </w:rPr>
      </w:pPr>
    </w:p>
    <w:p w:rsidR="000B26AE" w:rsidRDefault="000B26AE">
      <w:pPr>
        <w:rPr>
          <w:rFonts w:cs="Times New Roman"/>
        </w:rPr>
      </w:pPr>
    </w:p>
    <w:sectPr w:rsidR="000B26AE" w:rsidSect="00506B6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4D86F3E"/>
    <w:rsid w:val="000A429A"/>
    <w:rsid w:val="000B26AE"/>
    <w:rsid w:val="000F3B38"/>
    <w:rsid w:val="00127854"/>
    <w:rsid w:val="0017036A"/>
    <w:rsid w:val="00190D95"/>
    <w:rsid w:val="001F7C34"/>
    <w:rsid w:val="00314080"/>
    <w:rsid w:val="003A207E"/>
    <w:rsid w:val="003F36A9"/>
    <w:rsid w:val="00420222"/>
    <w:rsid w:val="00470755"/>
    <w:rsid w:val="004716D7"/>
    <w:rsid w:val="004B1FE9"/>
    <w:rsid w:val="004B6AD0"/>
    <w:rsid w:val="00506B6B"/>
    <w:rsid w:val="00596D17"/>
    <w:rsid w:val="005F5266"/>
    <w:rsid w:val="00740A22"/>
    <w:rsid w:val="009571AA"/>
    <w:rsid w:val="0097757D"/>
    <w:rsid w:val="00A218EC"/>
    <w:rsid w:val="00B12B3B"/>
    <w:rsid w:val="00BF321E"/>
    <w:rsid w:val="00C70DC1"/>
    <w:rsid w:val="00D81CE5"/>
    <w:rsid w:val="00DF2075"/>
    <w:rsid w:val="00E77BDC"/>
    <w:rsid w:val="00F57149"/>
    <w:rsid w:val="00FB6927"/>
    <w:rsid w:val="2B855FB5"/>
    <w:rsid w:val="34D8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DC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B6A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4B6AD0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4B6A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39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28</Words>
  <Characters>166</Characters>
  <Application>Microsoft Office Outlook</Application>
  <DocSecurity>0</DocSecurity>
  <Lines>0</Lines>
  <Paragraphs>0</Paragraphs>
  <ScaleCrop>false</ScaleCrop>
  <Company>www.xunchi.com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</dc:creator>
  <cp:keywords/>
  <dc:description/>
  <cp:lastModifiedBy>143</cp:lastModifiedBy>
  <cp:revision>10</cp:revision>
  <dcterms:created xsi:type="dcterms:W3CDTF">2017-10-23T00:36:00Z</dcterms:created>
  <dcterms:modified xsi:type="dcterms:W3CDTF">2019-01-16T08:37:00Z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