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1C68D">
      <w:pPr>
        <w:spacing w:line="560" w:lineRule="exact"/>
        <w:jc w:val="center"/>
        <w:rPr>
          <w:rFonts w:ascii="方正小标宋简体" w:eastAsia="方正小标宋简体" w:cs="方正小标宋简体"/>
          <w:sz w:val="36"/>
          <w:szCs w:val="36"/>
          <w:u w:val="none"/>
        </w:rPr>
      </w:pPr>
      <w:bookmarkStart w:id="0" w:name="_GoBack"/>
      <w:r>
        <w:rPr>
          <w:rFonts w:hint="eastAsia" w:ascii="方正小标宋简体" w:eastAsia="方正小标宋简体" w:cs="方正小标宋简体"/>
          <w:sz w:val="36"/>
          <w:szCs w:val="36"/>
          <w:u w:val="none"/>
          <w:lang w:val="en-US" w:eastAsia="zh-CN"/>
        </w:rPr>
        <w:t>龙岩市人力资源服务</w:t>
      </w:r>
      <w:r>
        <w:rPr>
          <w:rFonts w:hint="eastAsia" w:ascii="方正小标宋简体" w:eastAsia="方正小标宋简体" w:cs="方正小标宋简体"/>
          <w:sz w:val="36"/>
          <w:szCs w:val="36"/>
          <w:u w:val="none"/>
        </w:rPr>
        <w:t>有限公司</w:t>
      </w:r>
    </w:p>
    <w:p w14:paraId="507A3D12">
      <w:pPr>
        <w:spacing w:line="560" w:lineRule="exact"/>
        <w:jc w:val="center"/>
        <w:rPr>
          <w:rFonts w:ascii="仿宋_GB2312" w:eastAsia="仿宋_GB2312" w:cs="Times New Roman"/>
          <w:sz w:val="36"/>
          <w:szCs w:val="36"/>
          <w:u w:val="none"/>
        </w:rPr>
      </w:pPr>
      <w:r>
        <w:rPr>
          <w:rFonts w:hint="eastAsia" w:ascii="方正小标宋简体" w:eastAsia="方正小标宋简体" w:cs="方正小标宋简体"/>
          <w:sz w:val="36"/>
          <w:szCs w:val="36"/>
          <w:u w:val="none"/>
          <w:lang w:val="en-US" w:eastAsia="zh-CN"/>
        </w:rPr>
        <w:t>招聘</w:t>
      </w:r>
      <w:r>
        <w:rPr>
          <w:rFonts w:hint="eastAsia" w:ascii="方正小标宋简体" w:eastAsia="方正小标宋简体" w:cs="方正小标宋简体"/>
          <w:sz w:val="36"/>
          <w:szCs w:val="36"/>
          <w:u w:val="none"/>
        </w:rPr>
        <w:t>工作人员报名表</w:t>
      </w:r>
    </w:p>
    <w:p w14:paraId="22CEEC30">
      <w:pPr>
        <w:autoSpaceDE w:val="0"/>
        <w:autoSpaceDN w:val="0"/>
        <w:adjustRightInd w:val="0"/>
        <w:spacing w:line="560" w:lineRule="exact"/>
        <w:jc w:val="left"/>
        <w:rPr>
          <w:rFonts w:ascii="华文中宋" w:eastAsia="华文中宋" w:cs="方正小标宋简体"/>
          <w:sz w:val="24"/>
          <w:szCs w:val="44"/>
        </w:rPr>
      </w:pPr>
      <w:r>
        <w:rPr>
          <w:rFonts w:hint="eastAsia" w:ascii="华文中宋" w:eastAsia="华文中宋" w:cs="方正小标宋简体"/>
          <w:sz w:val="24"/>
          <w:szCs w:val="44"/>
        </w:rPr>
        <w:t>报考岗位代码及名称：</w:t>
      </w: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23"/>
        <w:gridCol w:w="213"/>
        <w:gridCol w:w="1340"/>
      </w:tblGrid>
      <w:tr w14:paraId="6A204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EF5C9C1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0C31557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宋体" w:eastAsia="宋体" w:cs="Times New Roman"/>
                <w:b w:val="0"/>
                <w:bCs w:val="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0045C02D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8647A7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D02EB3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出生年月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3618A7C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553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EAB9D8A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免冠</w:t>
            </w:r>
          </w:p>
          <w:p w14:paraId="2064E32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彩照</w:t>
            </w:r>
          </w:p>
        </w:tc>
      </w:tr>
      <w:tr w14:paraId="7BF3A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67F4F13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3FA7DC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9124789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48B5F4A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85411D0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出生地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4DFC41E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553" w:type="dxa"/>
            <w:gridSpan w:val="2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8E67684"/>
        </w:tc>
      </w:tr>
      <w:tr w14:paraId="6FD9B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3E16F19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B045F3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2B0A33B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  <w:t>入党时间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116D566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0D308E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健康状况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74FD63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553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37037CB5"/>
        </w:tc>
      </w:tr>
      <w:tr w14:paraId="11C93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9DC989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  <w:t>参加工作</w:t>
            </w:r>
          </w:p>
          <w:p w14:paraId="4E41413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  <w:t>时间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60E6C9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A3CE8B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sz w:val="24"/>
                <w:u w:val="none"/>
              </w:rPr>
            </w:pPr>
            <w:r>
              <w:rPr>
                <w:rFonts w:hint="eastAsia" w:ascii="黑体" w:eastAsia="黑体" w:cs="黑体"/>
                <w:b w:val="0"/>
                <w:bCs w:val="0"/>
                <w:sz w:val="24"/>
                <w:u w:val="none"/>
              </w:rPr>
              <w:t>专业技术</w:t>
            </w:r>
          </w:p>
          <w:p w14:paraId="0C98AF6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sz w:val="24"/>
                <w:u w:val="none"/>
              </w:rPr>
              <w:t>职务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36BFD97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4970E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76" w:lineRule="auto"/>
              <w:jc w:val="center"/>
              <w:textAlignment w:val="auto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执业资格证书/职称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226A932D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5582F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53890E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现工作</w:t>
            </w:r>
          </w:p>
          <w:p w14:paraId="7616928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3F415D1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A3572C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现任岗位</w:t>
            </w:r>
          </w:p>
          <w:p w14:paraId="646EB0E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BCBFD4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08699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2AFDA0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C76D83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4307487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4A53B40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6CFD7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F3CEA3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4D04E39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4F92FC8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邮</w:t>
            </w: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箱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23304539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155B9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23A71E5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个人学习培训情况</w:t>
            </w:r>
          </w:p>
        </w:tc>
      </w:tr>
      <w:tr w14:paraId="0D0E7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DE1B9A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623024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46307B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起讫</w:t>
            </w:r>
          </w:p>
          <w:p w14:paraId="7519A6F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05624D5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A33EB0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学位</w:t>
            </w:r>
          </w:p>
        </w:tc>
      </w:tr>
      <w:tr w14:paraId="2D54A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86724F6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01A8966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DF42A4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A9BD52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D4E3FD8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70544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0DC3E79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30A8FC1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0711984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F1ECFA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06F13735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167F2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79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46F9AFD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51305766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工</w:t>
            </w:r>
          </w:p>
          <w:p w14:paraId="2635062F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作</w:t>
            </w:r>
          </w:p>
          <w:p w14:paraId="44FD5E3E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简</w:t>
            </w:r>
          </w:p>
          <w:p w14:paraId="66D4EE3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历</w:t>
            </w:r>
          </w:p>
          <w:p w14:paraId="3CD729F9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08974CB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43F15B55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</w:tcPr>
          <w:p w14:paraId="34E54770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5E829CC9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33C33216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538E315C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44048796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6771B6B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3E6E3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041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CBD40F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3BE78596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  <w:p w14:paraId="5C15435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  <w:p w14:paraId="113D7558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  <w:p w14:paraId="37CDBA2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173E2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90409E4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主要家庭</w:t>
            </w:r>
          </w:p>
          <w:p w14:paraId="6A541C5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成员和重</w:t>
            </w:r>
          </w:p>
          <w:p w14:paraId="5D316C9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3D9096F9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776DC6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2F08152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37361A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B52243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黑体" w:eastAsia="黑体" w:cs="黑体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工作单位及职务</w:t>
            </w:r>
          </w:p>
        </w:tc>
      </w:tr>
      <w:tr w14:paraId="25E4F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0DFE87F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449AECD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279CFBD3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2BFC9DF9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D1776B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2708AE8B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12B8354F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06810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5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4DB3321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98FD1F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6DFCA6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6D8B0C3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D6E01BC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0D34F7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53C2B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08B31D77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3E585CD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C5BA00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2015F49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7FE32B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103419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4340D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7CEE217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B81BA6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EA4E406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2BEC189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41ED26A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2B9FC0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18CA2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D33D8DE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0E19A9C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3EE240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2A32FDC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1BF5D2E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63AED67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2C43E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933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2A22138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本人</w:t>
            </w:r>
          </w:p>
          <w:p w14:paraId="73A313F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757DC57E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5E4FF980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4F466A35">
            <w:pPr>
              <w:autoSpaceDE w:val="0"/>
              <w:autoSpaceDN w:val="0"/>
              <w:adjustRightInd w:val="0"/>
              <w:ind w:firstLine="480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1C4B3E45">
            <w:pPr>
              <w:autoSpaceDE w:val="0"/>
              <w:autoSpaceDN w:val="0"/>
              <w:adjustRightInd w:val="0"/>
              <w:ind w:firstLine="480"/>
              <w:rPr>
                <w:rFonts w:hint="eastAsia" w:ascii="黑体" w:eastAsia="黑体" w:cs="黑体"/>
                <w:b/>
                <w:bCs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/>
                <w:bCs/>
                <w:color w:val="000000"/>
                <w:kern w:val="0"/>
                <w:sz w:val="24"/>
                <w:szCs w:val="24"/>
                <w:u w:val="none"/>
                <w:lang w:val="zh-CN"/>
              </w:rPr>
              <w:t>本人郑重承诺：以上填报内容属实，若有弄虚作假行为，本人愿意承担一切后果。</w:t>
            </w:r>
          </w:p>
          <w:p w14:paraId="015EA17E">
            <w:pPr>
              <w:autoSpaceDE w:val="0"/>
              <w:autoSpaceDN w:val="0"/>
              <w:adjustRightInd w:val="0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2FB504F9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</w:p>
          <w:p w14:paraId="0E3F96E3">
            <w:pPr>
              <w:autoSpaceDE w:val="0"/>
              <w:autoSpaceDN w:val="0"/>
              <w:adjustRightInd w:val="0"/>
              <w:jc w:val="center"/>
              <w:rPr>
                <w:rFonts w:hint="eastAsia" w:ascii="黑体" w:eastAsia="黑体" w:cs="黑体"/>
                <w:b/>
                <w:bCs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/>
                <w:bCs/>
                <w:color w:val="000000"/>
                <w:kern w:val="0"/>
                <w:sz w:val="24"/>
                <w:szCs w:val="24"/>
                <w:u w:val="none"/>
                <w:lang w:val="zh-CN"/>
              </w:rPr>
              <w:t>承诺人签名：</w:t>
            </w: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 xml:space="preserve">           </w:t>
            </w: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 xml:space="preserve">       </w:t>
            </w:r>
            <w:r>
              <w:rPr>
                <w:rFonts w:hint="eastAsia" w:ascii="黑体" w:eastAsia="黑体" w:cs="黑体"/>
                <w:b/>
                <w:bCs/>
                <w:color w:val="000000"/>
                <w:kern w:val="0"/>
                <w:sz w:val="24"/>
                <w:szCs w:val="24"/>
                <w:u w:val="none"/>
                <w:lang w:val="zh-CN"/>
              </w:rPr>
              <w:t xml:space="preserve">  年   月   日</w:t>
            </w:r>
          </w:p>
          <w:p w14:paraId="1FFCAF3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  <w:tr w14:paraId="14CE3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52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520443E4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资格审核</w:t>
            </w:r>
          </w:p>
          <w:p w14:paraId="48FF224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  <w:r>
              <w:rPr>
                <w:rFonts w:hint="eastAsia" w:asci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zh-CN"/>
              </w:rPr>
              <w:t>组意见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000000" w:fill="FFFFFF"/>
            <w:vAlign w:val="center"/>
          </w:tcPr>
          <w:p w14:paraId="4C08C9F6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  <w:p w14:paraId="1DC5048F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  <w:p w14:paraId="55E31482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  <w:p w14:paraId="54B6A89A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  <w:p w14:paraId="2240F636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  <w:p w14:paraId="438AEB59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  <w:p w14:paraId="76D0A25E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  <w:p w14:paraId="27C738F4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  <w:p w14:paraId="3D1CA36E">
            <w:pPr>
              <w:autoSpaceDE w:val="0"/>
              <w:autoSpaceDN w:val="0"/>
              <w:adjustRightInd w:val="0"/>
              <w:rPr>
                <w:rFonts w:ascii="宋体" w:cs="Times New Roman"/>
                <w:b w:val="0"/>
                <w:bCs w:val="0"/>
                <w:kern w:val="0"/>
                <w:sz w:val="24"/>
                <w:szCs w:val="24"/>
                <w:u w:val="none"/>
                <w:lang w:val="zh-CN"/>
              </w:rPr>
            </w:pPr>
          </w:p>
        </w:tc>
      </w:tr>
    </w:tbl>
    <w:p w14:paraId="40C9122D">
      <w:pPr>
        <w:pStyle w:val="6"/>
        <w:rPr>
          <w:rFonts w:hint="eastAsia" w:ascii="仿宋_GB2312" w:eastAsia="仿宋_GB2312" w:cs="仿宋_GB2312"/>
          <w:sz w:val="32"/>
          <w:szCs w:val="32"/>
        </w:rPr>
      </w:pPr>
    </w:p>
    <w:p w14:paraId="49DE0E20"/>
    <w:bookmarkEnd w:id="0"/>
    <w:sectPr>
      <w:pgSz w:w="11906" w:h="16838"/>
      <w:pgMar w:top="1871" w:right="1474" w:bottom="1440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MzEwNTM5NzYwMDRjMzkwZTVkZjY2ODkwMGIxNGU0OTUifQ=="/>
  </w:docVars>
  <w:rsids>
    <w:rsidRoot w:val="00000000"/>
    <w:rsid w:val="0E625C06"/>
    <w:rsid w:val="23DE2C82"/>
    <w:rsid w:val="42A34F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b/>
      <w:color w:val="538135"/>
      <w:sz w:val="28"/>
    </w:rPr>
  </w:style>
  <w:style w:type="paragraph" w:styleId="6">
    <w:name w:val="Body Text"/>
    <w:next w:val="2"/>
    <w:uiPriority w:val="0"/>
    <w:pPr>
      <w:widowControl w:val="0"/>
      <w:spacing w:after="0" w:afterAutospacing="0" w:line="60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2</Pages>
  <Words>228</Words>
  <Characters>228</Characters>
  <Lines>139</Lines>
  <Paragraphs>53</Paragraphs>
  <TotalTime>0</TotalTime>
  <ScaleCrop>false</ScaleCrop>
  <LinksUpToDate>false</LinksUpToDate>
  <CharactersWithSpaces>259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2020-05-08T06:11:00Z</dcterms:created>
  <dc:creator>User274</dc:creator>
  <cp:lastModifiedBy>大屁股的肥圆圆</cp:lastModifiedBy>
  <dcterms:modified xsi:type="dcterms:W3CDTF">2024-08-29T00:38:50Z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8F8A9D76637D478EB5D468148740B832_13</vt:lpwstr>
  </property>
</Properties>
</file>