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  <w:lang w:eastAsia="zh-CN"/>
        </w:rPr>
        <w:t>龙岩市好工作人才服务有限公司</w:t>
      </w:r>
      <w:r>
        <w:rPr>
          <w:rFonts w:hint="eastAsia" w:ascii="方正小标宋简体" w:eastAsia="方正小标宋简体" w:cs="方正小标宋简体"/>
          <w:sz w:val="44"/>
          <w:szCs w:val="36"/>
        </w:rPr>
        <w:t>公开招聘工作人员报名表</w:t>
      </w:r>
    </w:p>
    <w:p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应聘岗位：</w:t>
      </w:r>
    </w:p>
    <w:tbl>
      <w:tblPr>
        <w:tblStyle w:val="11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最高学历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4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  <w:t>本人联系电话：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家庭住址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4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  <w:t>紧急联系人姓名及电话：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电子邮箱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黑体" w:hAnsi="Arial Black" w:eastAsia="黑体"/>
                <w:bCs/>
                <w:sz w:val="18"/>
                <w:szCs w:val="18"/>
              </w:rPr>
              <w:t>（由近到远填写</w:t>
            </w:r>
            <w:r>
              <w:rPr>
                <w:rFonts w:hint="eastAsia" w:ascii="黑体" w:hAnsi="Arial Black" w:eastAsia="黑体"/>
                <w:bCs/>
                <w:sz w:val="18"/>
                <w:szCs w:val="18"/>
                <w:lang w:eastAsia="zh-CN"/>
              </w:rPr>
              <w:t>，含起止时间、工作单位、职务等</w:t>
            </w:r>
            <w:r>
              <w:rPr>
                <w:rFonts w:hint="eastAsia" w:ascii="黑体" w:hAnsi="Arial Black" w:eastAsia="黑体"/>
                <w:bCs/>
                <w:sz w:val="18"/>
                <w:szCs w:val="18"/>
              </w:rPr>
              <w:t>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黑体" w:hAnsi="Arial Black" w:eastAsia="黑体"/>
                <w:bCs/>
                <w:sz w:val="18"/>
                <w:szCs w:val="18"/>
                <w:lang w:val="zh-CN" w:eastAsia="zh-CN"/>
              </w:rPr>
              <w:t>（含在校或社会）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承诺人签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 xml:space="preserve">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18" w:right="1474" w:bottom="1985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仿宋_GB2312" w:eastAsia="仿宋_GB2312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MjBiN2NhZjA0Y2YyMjQyMTIwNTkxNjQ3MmIyNjZkZjIifQ=="/>
  </w:docVars>
  <w:rsids>
    <w:rsidRoot w:val="00000000"/>
    <w:rsid w:val="046643CE"/>
    <w:rsid w:val="04A42800"/>
    <w:rsid w:val="04D05CEB"/>
    <w:rsid w:val="056004DF"/>
    <w:rsid w:val="0BD928B6"/>
    <w:rsid w:val="1AF5570C"/>
    <w:rsid w:val="24ED56A6"/>
    <w:rsid w:val="271635D9"/>
    <w:rsid w:val="3E5500EC"/>
    <w:rsid w:val="435A7F52"/>
    <w:rsid w:val="4ADA6548"/>
    <w:rsid w:val="4E514AB5"/>
    <w:rsid w:val="514566E6"/>
    <w:rsid w:val="5BBB7CD0"/>
    <w:rsid w:val="5BF74F4D"/>
    <w:rsid w:val="68725BBA"/>
    <w:rsid w:val="76E566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paragraph" w:styleId="3">
    <w:name w:val="Body Text Indent"/>
    <w:basedOn w:val="1"/>
    <w:uiPriority w:val="0"/>
    <w:pPr>
      <w:spacing w:after="120"/>
      <w:ind w:left="200" w:leftChars="200"/>
    </w:pPr>
  </w:style>
  <w:style w:type="paragraph" w:styleId="7">
    <w:name w:val="Balloon Text"/>
    <w:basedOn w:val="1"/>
    <w:next w:val="1"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next w:val="2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248</Words>
  <Characters>255</Characters>
  <Lines>144</Lines>
  <Paragraphs>57</Paragraphs>
  <TotalTime>2</TotalTime>
  <ScaleCrop>false</ScaleCrop>
  <LinksUpToDate>false</LinksUpToDate>
  <CharactersWithSpaces>278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2020-11-24T04:18:00Z</dcterms:created>
  <dc:creator>xxx</dc:creator>
  <cp:lastModifiedBy>amy</cp:lastModifiedBy>
  <cp:lastPrinted>2023-01-09T06:45:00Z</cp:lastPrinted>
  <dcterms:modified xsi:type="dcterms:W3CDTF">2023-12-18T06:32:41Z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A7950DDB8706471BB5FFC1339B440B09_13</vt:lpwstr>
  </property>
</Properties>
</file>