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left"/>
        <w:rPr>
          <w:rFonts w:hint="eastAsia" w:ascii="inherit" w:hAnsi="inherit" w:cs="宋体"/>
          <w:color w:val="000000"/>
          <w:kern w:val="0"/>
          <w:sz w:val="30"/>
          <w:szCs w:val="30"/>
          <w:lang w:eastAsia="zh-CN"/>
        </w:rPr>
      </w:pP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招聘报名表</w:t>
      </w:r>
    </w:p>
    <w:p>
      <w:pPr>
        <w:jc w:val="center"/>
        <w:rPr>
          <w:rFonts w:hint="eastAsia"/>
          <w:b/>
          <w:bCs/>
          <w:sz w:val="44"/>
        </w:rPr>
      </w:pPr>
      <w:bookmarkStart w:id="0" w:name="_GoBack"/>
      <w:bookmarkEnd w:id="0"/>
    </w:p>
    <w:tbl>
      <w:tblPr>
        <w:tblStyle w:val="6"/>
        <w:tblW w:w="10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2"/>
        <w:gridCol w:w="318"/>
        <w:gridCol w:w="1621"/>
        <w:gridCol w:w="394"/>
        <w:gridCol w:w="925"/>
        <w:gridCol w:w="1300"/>
        <w:gridCol w:w="1275"/>
        <w:gridCol w:w="847"/>
        <w:gridCol w:w="323"/>
        <w:gridCol w:w="38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份 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    码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  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   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   况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  高</w:t>
            </w:r>
          </w:p>
        </w:tc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 户 口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在 地</w:t>
            </w:r>
          </w:p>
        </w:tc>
        <w:tc>
          <w:tcPr>
            <w:tcW w:w="9144" w:type="dxa"/>
            <w:gridSpan w:val="10"/>
            <w:vAlign w:val="center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14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80010</wp:posOffset>
                      </wp:positionV>
                      <wp:extent cx="400050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005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5.2pt;margin-top:6.3pt;height:0.05pt;width:31.5pt;z-index:251659264;mso-width-relative:page;mso-height-relative:page;" filled="f" stroked="t" coordsize="21600,21600" o:gfxdata="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OYVC/1AAAAAgBAAAPAAAAAAAAAAEAIAAAACIAAABkcnMvZG93bnJldi54bWxQ&#10;SwECFAAUAAAACACHTuJAndlx4PsBAADvAwAADgAAAAAAAAABACAAAAAjAQAAZHJzL2Uyb0RvYy54&#10;bWxQSwUGAAAAAAYABgBZAQAAk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 止 年 月</w:t>
            </w: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 业 院 校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 何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347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886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有无违法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违纪行为</w:t>
            </w:r>
          </w:p>
        </w:tc>
        <w:tc>
          <w:tcPr>
            <w:tcW w:w="8826" w:type="dxa"/>
            <w:gridSpan w:val="9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有何特长及</w:t>
            </w:r>
          </w:p>
          <w:p>
            <w:pPr>
              <w:ind w:left="480" w:hanging="480" w:hanging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工作成果</w:t>
            </w:r>
          </w:p>
        </w:tc>
        <w:tc>
          <w:tcPr>
            <w:tcW w:w="8826" w:type="dxa"/>
            <w:gridSpan w:val="9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/>
          <w:szCs w:val="21"/>
        </w:rPr>
        <w:t>本人声明：以上情况均属实情。                                    填表人签</w:t>
      </w:r>
      <w:r>
        <w:rPr>
          <w:rFonts w:hint="eastAsia"/>
          <w:szCs w:val="21"/>
          <w:lang w:eastAsia="zh-CN"/>
        </w:rPr>
        <w:t>名：</w:t>
      </w:r>
      <w:r>
        <w:rPr>
          <w:rFonts w:hint="eastAsia"/>
          <w:szCs w:val="21"/>
        </w:rPr>
        <w:t xml:space="preserve">     </w:t>
      </w:r>
    </w:p>
    <w:p/>
    <w:p>
      <w:pPr>
        <w:widowControl w:val="0"/>
        <w:numPr>
          <w:ilvl w:val="0"/>
          <w:numId w:val="0"/>
        </w:numPr>
        <w:jc w:val="left"/>
        <w:rPr>
          <w:rFonts w:hint="eastAsia" w:ascii="inherit" w:hAnsi="inherit" w:cs="宋体"/>
          <w:color w:val="000000"/>
          <w:kern w:val="0"/>
          <w:sz w:val="30"/>
          <w:szCs w:val="30"/>
          <w:lang w:eastAsia="zh-CN"/>
        </w:rPr>
      </w:pPr>
    </w:p>
    <w:sectPr>
      <w:pgSz w:w="11906" w:h="16838"/>
      <w:pgMar w:top="82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heri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5351C19"/>
    <w:rsid w:val="1F0F62BF"/>
    <w:rsid w:val="27F30B19"/>
    <w:rsid w:val="28E97B1D"/>
    <w:rsid w:val="395E6FAD"/>
    <w:rsid w:val="3F0120EC"/>
    <w:rsid w:val="57AA6963"/>
    <w:rsid w:val="67907C57"/>
    <w:rsid w:val="6AC128B3"/>
    <w:rsid w:val="72CA7E1C"/>
    <w:rsid w:val="73D451E9"/>
    <w:rsid w:val="7A780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2</Pages>
  <Words>543</Words>
  <Characters>555</Characters>
  <Lines>32</Lines>
  <Paragraphs>7</Paragraphs>
  <TotalTime>2</TotalTime>
  <ScaleCrop>false</ScaleCrop>
  <LinksUpToDate>false</LinksUpToDate>
  <CharactersWithSpaces>577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2021-05-13T01:35:00Z</dcterms:created>
  <dc:creator>LI</dc:creator>
  <cp:lastModifiedBy>眞子.✨</cp:lastModifiedBy>
  <dcterms:modified xsi:type="dcterms:W3CDTF">2021-05-13T06:54:12Z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7733E7461CF64D5F98EBFBC017D17B68</vt:lpwstr>
  </property>
</Properties>
</file>