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80" w:after="260"/>
        <w:ind w:firstLine="1520" w:firstLineChars="400"/>
        <w:jc w:val="both"/>
        <w:rPr>
          <w:sz w:val="38"/>
          <w:szCs w:val="38"/>
          <w:lang w:eastAsia="zh-CN"/>
        </w:rPr>
      </w:pPr>
      <w:bookmarkStart w:id="0" w:name="_GoBack"/>
      <w:r>
        <w:rPr>
          <w:rFonts w:hint="eastAsia"/>
          <w:sz w:val="38"/>
          <w:szCs w:val="38"/>
          <w:lang w:eastAsia="zh-CN"/>
        </w:rPr>
        <w:t>龙岩</w:t>
      </w:r>
      <w:r>
        <w:rPr>
          <w:rFonts w:hint="eastAsia"/>
          <w:sz w:val="38"/>
          <w:szCs w:val="38"/>
        </w:rPr>
        <w:t>消防</w:t>
      </w:r>
      <w:r>
        <w:rPr>
          <w:rFonts w:hint="eastAsia"/>
          <w:sz w:val="38"/>
          <w:szCs w:val="38"/>
          <w:lang w:eastAsia="zh-CN"/>
        </w:rPr>
        <w:t>救援支队</w:t>
      </w:r>
      <w:r>
        <w:rPr>
          <w:rFonts w:hint="eastAsia"/>
          <w:sz w:val="38"/>
          <w:szCs w:val="38"/>
          <w:lang w:val="en-US" w:eastAsia="zh-CN"/>
        </w:rPr>
        <w:t>机关</w:t>
      </w:r>
      <w:r>
        <w:rPr>
          <w:rFonts w:hint="eastAsia"/>
          <w:sz w:val="38"/>
          <w:szCs w:val="38"/>
        </w:rPr>
        <w:t>招聘报名登记表</w:t>
      </w:r>
    </w:p>
    <w:bookmarkEnd w:id="0"/>
    <w:p>
      <w:pPr>
        <w:pStyle w:val="7"/>
        <w:jc w:val="right"/>
      </w:pPr>
      <w:r>
        <w:rPr>
          <w:rFonts w:hint="eastAsia"/>
        </w:rPr>
        <w:t>填表日期：</w:t>
      </w:r>
      <w:r>
        <w:t xml:space="preserve">  </w:t>
      </w:r>
      <w:r>
        <w:rPr>
          <w:rFonts w:hint="eastAsia"/>
        </w:rPr>
        <w:t>年</w:t>
      </w:r>
      <w:r>
        <w:t xml:space="preserve">  </w:t>
      </w:r>
      <w:r>
        <w:rPr>
          <w:rFonts w:hint="eastAsia"/>
        </w:rPr>
        <w:t>月</w:t>
      </w:r>
      <w:r>
        <w:t xml:space="preserve">  </w:t>
      </w:r>
      <w:r>
        <w:rPr>
          <w:rFonts w:hint="eastAsia"/>
        </w:rPr>
        <w:t>日</w:t>
      </w:r>
    </w:p>
    <w:tbl>
      <w:tblPr>
        <w:tblStyle w:val="2"/>
        <w:tblW w:w="91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15"/>
        <w:gridCol w:w="2990"/>
        <w:gridCol w:w="1264"/>
        <w:gridCol w:w="1209"/>
        <w:gridCol w:w="2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09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pStyle w:val="8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3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ind w:firstLine="320"/>
            </w:pPr>
            <w:r>
              <w:rPr>
                <w:rFonts w:hint="eastAsia"/>
              </w:rPr>
              <w:t>身</w:t>
            </w:r>
            <w:r>
              <w:rPr>
                <w:rFonts w:hint="eastAsia"/>
                <w:lang w:eastAsia="zh-CN"/>
              </w:rPr>
              <w:t>份</w:t>
            </w:r>
            <w:r>
              <w:rPr>
                <w:rFonts w:hint="eastAsia"/>
              </w:rPr>
              <w:t>证号码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出生时间</w:t>
            </w:r>
          </w:p>
        </w:tc>
        <w:tc>
          <w:tcPr>
            <w:tcW w:w="1209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4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民族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婚</w:t>
            </w:r>
            <w:r>
              <w:rPr>
                <w:rFonts w:hint="eastAsia"/>
                <w:lang w:val="zh-CN" w:eastAsia="zh-CN"/>
              </w:rPr>
              <w:t>姻状况</w:t>
            </w:r>
          </w:p>
        </w:tc>
        <w:tc>
          <w:tcPr>
            <w:tcW w:w="1209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3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籍贯</w:t>
            </w:r>
          </w:p>
        </w:tc>
        <w:tc>
          <w:tcPr>
            <w:tcW w:w="5463" w:type="dxa"/>
            <w:gridSpan w:val="3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4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ind w:firstLine="320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7508" w:type="dxa"/>
            <w:gridSpan w:val="4"/>
            <w:shd w:val="clear" w:color="auto" w:fill="FFFFFF"/>
            <w:vAlign w:val="center"/>
          </w:tcPr>
          <w:p>
            <w:pPr>
              <w:pStyle w:val="8"/>
              <w:rPr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7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ind w:firstLine="320"/>
            </w:pPr>
            <w:r>
              <w:rPr>
                <w:rFonts w:hint="eastAsia"/>
              </w:rPr>
              <w:t>经常居住地</w:t>
            </w:r>
          </w:p>
        </w:tc>
        <w:tc>
          <w:tcPr>
            <w:tcW w:w="7508" w:type="dxa"/>
            <w:gridSpan w:val="4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1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ind w:firstLine="440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3254" w:type="dxa"/>
            <w:gridSpan w:val="2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5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3254" w:type="dxa"/>
            <w:gridSpan w:val="2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3" w:hRule="exact"/>
          <w:jc w:val="center"/>
        </w:trPr>
        <w:tc>
          <w:tcPr>
            <w:tcW w:w="1615" w:type="dxa"/>
            <w:shd w:val="clear" w:color="auto" w:fill="FFFFFF"/>
          </w:tcPr>
          <w:p>
            <w:pPr>
              <w:pStyle w:val="8"/>
              <w:spacing w:line="341" w:lineRule="exact"/>
              <w:jc w:val="center"/>
              <w:rPr>
                <w:lang w:eastAsia="zh-CN"/>
              </w:rPr>
            </w:pPr>
            <w:r>
              <w:rPr>
                <w:rFonts w:hint="eastAsia"/>
              </w:rPr>
              <w:t>毕业院校</w:t>
            </w:r>
            <w:r>
              <w:rPr>
                <w:rFonts w:hint="eastAsia"/>
                <w:lang w:eastAsia="zh-CN"/>
              </w:rPr>
              <w:t>及</w:t>
            </w:r>
          </w:p>
          <w:p>
            <w:pPr>
              <w:pStyle w:val="8"/>
              <w:spacing w:line="341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473" w:type="dxa"/>
            <w:gridSpan w:val="2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45" w:type="dxa"/>
            <w:shd w:val="clear" w:color="auto" w:fill="FFFFFF"/>
          </w:tcPr>
          <w:p>
            <w:pPr>
              <w:pStyle w:val="8"/>
              <w:tabs>
                <w:tab w:val="left" w:leader="dot" w:pos="264"/>
              </w:tabs>
              <w:jc w:val="right"/>
              <w:rPr>
                <w:sz w:val="8"/>
                <w:szCs w:val="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exact"/>
          <w:jc w:val="center"/>
        </w:trPr>
        <w:tc>
          <w:tcPr>
            <w:tcW w:w="1615" w:type="dxa"/>
            <w:shd w:val="clear" w:color="auto" w:fill="FFFFFF"/>
          </w:tcPr>
          <w:p>
            <w:pPr>
              <w:pStyle w:val="8"/>
              <w:spacing w:line="363" w:lineRule="exact"/>
              <w:jc w:val="center"/>
            </w:pPr>
            <w:r>
              <w:rPr>
                <w:rFonts w:hint="eastAsia"/>
              </w:rPr>
              <w:t>从业</w:t>
            </w:r>
            <w:r>
              <w:rPr>
                <w:rFonts w:hint="eastAsia"/>
                <w:lang w:eastAsia="zh-CN"/>
              </w:rPr>
              <w:t>资格</w:t>
            </w:r>
            <w:r>
              <w:rPr>
                <w:rFonts w:hint="eastAsia"/>
              </w:rPr>
              <w:t>证书</w:t>
            </w:r>
          </w:p>
          <w:p>
            <w:pPr>
              <w:pStyle w:val="8"/>
              <w:spacing w:line="363" w:lineRule="exact"/>
              <w:jc w:val="center"/>
            </w:pPr>
            <w:r>
              <w:rPr>
                <w:rFonts w:hint="eastAsia"/>
              </w:rPr>
              <w:t>及专业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473" w:type="dxa"/>
            <w:gridSpan w:val="2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2045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2" w:hRule="exact"/>
          <w:jc w:val="center"/>
        </w:trPr>
        <w:tc>
          <w:tcPr>
            <w:tcW w:w="1615" w:type="dxa"/>
            <w:shd w:val="clear" w:color="auto" w:fill="FFFFFF"/>
            <w:vAlign w:val="bottom"/>
          </w:tcPr>
          <w:p>
            <w:pPr>
              <w:pStyle w:val="8"/>
              <w:spacing w:line="363" w:lineRule="exact"/>
              <w:jc w:val="center"/>
            </w:pPr>
            <w:r>
              <w:rPr>
                <w:rFonts w:hint="eastAsia"/>
              </w:rPr>
              <w:t>专业技术任职</w:t>
            </w:r>
          </w:p>
          <w:p>
            <w:pPr>
              <w:pStyle w:val="8"/>
              <w:spacing w:line="363" w:lineRule="exact"/>
              <w:jc w:val="center"/>
            </w:pPr>
            <w:r>
              <w:rPr>
                <w:rFonts w:hint="eastAsia"/>
              </w:rPr>
              <w:t>资格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473" w:type="dxa"/>
            <w:gridSpan w:val="2"/>
            <w:shd w:val="clear" w:color="auto" w:fill="FFFFFF"/>
          </w:tcPr>
          <w:p>
            <w:pPr>
              <w:pStyle w:val="8"/>
              <w:spacing w:before="160"/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2045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15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ind w:firstLine="440"/>
            </w:pPr>
            <w:r>
              <w:rPr>
                <w:rFonts w:hint="eastAsia"/>
              </w:rPr>
              <w:t>个人履历</w:t>
            </w:r>
          </w:p>
        </w:tc>
        <w:tc>
          <w:tcPr>
            <w:tcW w:w="7508" w:type="dxa"/>
            <w:gridSpan w:val="4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</w:tbl>
    <w:p>
      <w:pPr>
        <w:pStyle w:val="7"/>
        <w:jc w:val="center"/>
      </w:pPr>
    </w:p>
    <w:sectPr>
      <w:pgSz w:w="11906" w:h="16838"/>
      <w:pgMar w:top="2098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75A"/>
    <w:rsid w:val="000748E9"/>
    <w:rsid w:val="00084E33"/>
    <w:rsid w:val="00086CED"/>
    <w:rsid w:val="00123613"/>
    <w:rsid w:val="0017314B"/>
    <w:rsid w:val="001973DB"/>
    <w:rsid w:val="001E01CD"/>
    <w:rsid w:val="002C192E"/>
    <w:rsid w:val="002C2023"/>
    <w:rsid w:val="002E3AAA"/>
    <w:rsid w:val="003316AF"/>
    <w:rsid w:val="00344191"/>
    <w:rsid w:val="003E060A"/>
    <w:rsid w:val="00420F62"/>
    <w:rsid w:val="00516E07"/>
    <w:rsid w:val="005D080A"/>
    <w:rsid w:val="006157FC"/>
    <w:rsid w:val="00673E31"/>
    <w:rsid w:val="006B32B1"/>
    <w:rsid w:val="007E7BBF"/>
    <w:rsid w:val="008C7CC0"/>
    <w:rsid w:val="009E7E46"/>
    <w:rsid w:val="009F405A"/>
    <w:rsid w:val="00A330EA"/>
    <w:rsid w:val="00A368AA"/>
    <w:rsid w:val="00A47EB9"/>
    <w:rsid w:val="00A61B9A"/>
    <w:rsid w:val="00A71C53"/>
    <w:rsid w:val="00A8475E"/>
    <w:rsid w:val="00B8246D"/>
    <w:rsid w:val="00BC5D2F"/>
    <w:rsid w:val="00C309CE"/>
    <w:rsid w:val="00CA7996"/>
    <w:rsid w:val="00D54987"/>
    <w:rsid w:val="00D75A31"/>
    <w:rsid w:val="00D90870"/>
    <w:rsid w:val="00E0275A"/>
    <w:rsid w:val="00E21CF9"/>
    <w:rsid w:val="00F37078"/>
    <w:rsid w:val="00F72264"/>
    <w:rsid w:val="00FE3DE0"/>
    <w:rsid w:val="00FE5D3C"/>
    <w:rsid w:val="04D85534"/>
    <w:rsid w:val="04E333A5"/>
    <w:rsid w:val="066F3E59"/>
    <w:rsid w:val="0A167E54"/>
    <w:rsid w:val="0A536163"/>
    <w:rsid w:val="0B3D4B8C"/>
    <w:rsid w:val="0C2E65B2"/>
    <w:rsid w:val="0C3879C6"/>
    <w:rsid w:val="0C6E1CBC"/>
    <w:rsid w:val="0CD31979"/>
    <w:rsid w:val="0D6A4796"/>
    <w:rsid w:val="0DFC4E64"/>
    <w:rsid w:val="0E404A5E"/>
    <w:rsid w:val="0EF20333"/>
    <w:rsid w:val="0FBA4371"/>
    <w:rsid w:val="11951EF4"/>
    <w:rsid w:val="13DF0363"/>
    <w:rsid w:val="16154177"/>
    <w:rsid w:val="16981F3E"/>
    <w:rsid w:val="18751B05"/>
    <w:rsid w:val="1AA95C27"/>
    <w:rsid w:val="1C0F7431"/>
    <w:rsid w:val="1C3616D4"/>
    <w:rsid w:val="1DA10FC9"/>
    <w:rsid w:val="1FB06707"/>
    <w:rsid w:val="21BB7D2D"/>
    <w:rsid w:val="236E64FC"/>
    <w:rsid w:val="27712005"/>
    <w:rsid w:val="2E261953"/>
    <w:rsid w:val="2E4955ED"/>
    <w:rsid w:val="2F6E468E"/>
    <w:rsid w:val="31BB3597"/>
    <w:rsid w:val="31EF4C75"/>
    <w:rsid w:val="324A73A3"/>
    <w:rsid w:val="36913B09"/>
    <w:rsid w:val="390562B0"/>
    <w:rsid w:val="3B267735"/>
    <w:rsid w:val="3B4B3E23"/>
    <w:rsid w:val="3D6A368E"/>
    <w:rsid w:val="3D910F8F"/>
    <w:rsid w:val="3DF818B4"/>
    <w:rsid w:val="3E84446B"/>
    <w:rsid w:val="435C5B28"/>
    <w:rsid w:val="446D5257"/>
    <w:rsid w:val="46290253"/>
    <w:rsid w:val="46704196"/>
    <w:rsid w:val="4BA256A6"/>
    <w:rsid w:val="4CEA0F48"/>
    <w:rsid w:val="4EA61083"/>
    <w:rsid w:val="4F3862F6"/>
    <w:rsid w:val="4FAE200C"/>
    <w:rsid w:val="521C3B02"/>
    <w:rsid w:val="54ED6445"/>
    <w:rsid w:val="551B2CA2"/>
    <w:rsid w:val="56012367"/>
    <w:rsid w:val="5A60684D"/>
    <w:rsid w:val="5ABA3D0E"/>
    <w:rsid w:val="5B2D6E57"/>
    <w:rsid w:val="5C13381A"/>
    <w:rsid w:val="5C5A332B"/>
    <w:rsid w:val="5E331DFF"/>
    <w:rsid w:val="5E425F8A"/>
    <w:rsid w:val="5E9C2AF2"/>
    <w:rsid w:val="5EB6015B"/>
    <w:rsid w:val="5EDC1AA1"/>
    <w:rsid w:val="5F103366"/>
    <w:rsid w:val="60210B4D"/>
    <w:rsid w:val="62245AFB"/>
    <w:rsid w:val="62E315D8"/>
    <w:rsid w:val="63294872"/>
    <w:rsid w:val="638A0F22"/>
    <w:rsid w:val="66DC6D4B"/>
    <w:rsid w:val="67C04627"/>
    <w:rsid w:val="683C133D"/>
    <w:rsid w:val="686637EA"/>
    <w:rsid w:val="6B884336"/>
    <w:rsid w:val="6BAB6123"/>
    <w:rsid w:val="6E130512"/>
    <w:rsid w:val="6F6E621E"/>
    <w:rsid w:val="70D2249C"/>
    <w:rsid w:val="71B313DE"/>
    <w:rsid w:val="73D47CB7"/>
    <w:rsid w:val="74A235A9"/>
    <w:rsid w:val="74E848D7"/>
    <w:rsid w:val="74EB0990"/>
    <w:rsid w:val="765E5049"/>
    <w:rsid w:val="774575DF"/>
    <w:rsid w:val="778E1BB0"/>
    <w:rsid w:val="79916CCB"/>
    <w:rsid w:val="7A5D7B28"/>
    <w:rsid w:val="7AB06030"/>
    <w:rsid w:val="7AB15F97"/>
    <w:rsid w:val="7B7A670F"/>
    <w:rsid w:val="7DE1569E"/>
    <w:rsid w:val="7FB77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99"/>
    <w:rPr>
      <w:rFonts w:cs="Times New Roman"/>
      <w:b/>
      <w:bCs/>
    </w:rPr>
  </w:style>
  <w:style w:type="character" w:styleId="5">
    <w:name w:val="Hyperlink"/>
    <w:basedOn w:val="3"/>
    <w:uiPriority w:val="99"/>
    <w:rPr>
      <w:rFonts w:cs="Times New Roman"/>
      <w:color w:val="0563C1"/>
      <w:u w:val="single"/>
    </w:rPr>
  </w:style>
  <w:style w:type="character" w:customStyle="1" w:styleId="6">
    <w:name w:val="Unresolved Mention"/>
    <w:basedOn w:val="3"/>
    <w:semiHidden/>
    <w:uiPriority w:val="99"/>
    <w:rPr>
      <w:rFonts w:cs="Times New Roman"/>
      <w:color w:val="605E5C"/>
      <w:shd w:val="clear" w:color="auto" w:fill="E1DFDD"/>
    </w:rPr>
  </w:style>
  <w:style w:type="paragraph" w:customStyle="1" w:styleId="7">
    <w:name w:val="p0"/>
    <w:basedOn w:val="1"/>
    <w:uiPriority w:val="99"/>
    <w:pPr>
      <w:widowControl/>
    </w:pPr>
    <w:rPr>
      <w:rFonts w:ascii="Times New Roman" w:hAnsi="Times New Roman"/>
      <w:kern w:val="0"/>
      <w:szCs w:val="21"/>
    </w:rPr>
  </w:style>
  <w:style w:type="paragraph" w:customStyle="1" w:styleId="8">
    <w:name w:val="Other|1"/>
    <w:basedOn w:val="1"/>
    <w:uiPriority w:val="99"/>
    <w:rPr>
      <w:rFonts w:ascii="宋体" w:hAnsi="宋体" w:cs="宋体"/>
      <w:sz w:val="22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6</Pages>
  <Words>408</Words>
  <Characters>2326</Characters>
  <Lines>0</Lines>
  <Paragraphs>0</Paragraphs>
  <TotalTime>13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2022-02-07T09:54:00Z</dcterms:created>
  <dc:creator>yyd</dc:creator>
  <cp:lastModifiedBy>Administrator</cp:lastModifiedBy>
  <cp:lastPrinted>2022-02-07T00:54:00Z</cp:lastPrinted>
  <dcterms:modified xsi:type="dcterms:W3CDTF">2022-02-09T02:41:01Z</dcterms:modified>
  <dc:title>龙岩市消防救援支队机关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43E65F34B6B04662B1F7AE3156D358C4</vt:lpwstr>
  </property>
</Properties>
</file>